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D04FF" w14:textId="66858C91" w:rsidR="00265C8C" w:rsidRDefault="00265C8C"/>
    <w:p w14:paraId="2C6E8007" w14:textId="13BD6827" w:rsidR="00265C8C" w:rsidRDefault="00265C8C"/>
    <w:p w14:paraId="64516BEB" w14:textId="77777777" w:rsidR="00265C8C" w:rsidRDefault="00265C8C"/>
    <w:p w14:paraId="2B874620" w14:textId="77777777" w:rsidR="008C1489" w:rsidRDefault="008C1489" w:rsidP="00DA3B85"/>
    <w:p w14:paraId="1A86AC1C" w14:textId="00FD53E2" w:rsidR="00265C8C" w:rsidRDefault="00265C8C" w:rsidP="00DA3B85">
      <w:pPr>
        <w:rPr>
          <w:sz w:val="72"/>
          <w:szCs w:val="72"/>
        </w:rPr>
      </w:pPr>
      <w:r w:rsidRPr="00265C8C">
        <w:rPr>
          <w:sz w:val="72"/>
          <w:szCs w:val="72"/>
        </w:rPr>
        <w:t>TECHNICAL NOTE</w:t>
      </w:r>
    </w:p>
    <w:p w14:paraId="07B89D05" w14:textId="1187BD87" w:rsidR="00265C8C" w:rsidRDefault="00265C8C" w:rsidP="00DA3B85"/>
    <w:p w14:paraId="1F7E8EE8" w14:textId="553D155C" w:rsidR="00265C8C" w:rsidRDefault="00265C8C" w:rsidP="00DA3B85"/>
    <w:p w14:paraId="23696006" w14:textId="1C959010" w:rsidR="00265C8C" w:rsidRDefault="00265C8C" w:rsidP="00DA3B85"/>
    <w:p w14:paraId="30C46D09" w14:textId="7A97C716" w:rsidR="00265C8C" w:rsidRDefault="00265C8C" w:rsidP="00DA3B85"/>
    <w:p w14:paraId="2BBD8883" w14:textId="212AC443" w:rsidR="00265C8C" w:rsidRDefault="00265C8C" w:rsidP="00DA3B85"/>
    <w:p w14:paraId="00B7FA70" w14:textId="2D0F41BA" w:rsidR="00265C8C" w:rsidRDefault="00265C8C" w:rsidP="00DA3B85"/>
    <w:p w14:paraId="6D8FD36A" w14:textId="53BD879D" w:rsidR="00265C8C" w:rsidRDefault="00265C8C" w:rsidP="00DA3B85"/>
    <w:p w14:paraId="2908734B" w14:textId="443BD53E" w:rsidR="00265C8C" w:rsidRDefault="00265C8C" w:rsidP="00DA3B85"/>
    <w:p w14:paraId="467092ED" w14:textId="67C15B0C" w:rsidR="00265C8C" w:rsidRDefault="00265C8C" w:rsidP="00DA3B85"/>
    <w:p w14:paraId="7FCECA1A" w14:textId="3B2C331E" w:rsidR="00265C8C" w:rsidRDefault="00265C8C" w:rsidP="00DA3B85"/>
    <w:p w14:paraId="29B1E07D" w14:textId="27FDE60A" w:rsidR="00265C8C" w:rsidRDefault="00265C8C" w:rsidP="00DA3B85"/>
    <w:p w14:paraId="526EE42D" w14:textId="03346453" w:rsidR="00265C8C" w:rsidRDefault="00265C8C" w:rsidP="00DA3B85"/>
    <w:p w14:paraId="0BF96CB1" w14:textId="7ACB800A" w:rsidR="00265C8C" w:rsidRDefault="00265C8C" w:rsidP="00DA3B85"/>
    <w:p w14:paraId="6BFC0A3D" w14:textId="3F21B893" w:rsidR="00265C8C" w:rsidRDefault="00265C8C" w:rsidP="00DA3B85"/>
    <w:p w14:paraId="0BB2C755" w14:textId="6495B8E1" w:rsidR="00265C8C" w:rsidRDefault="00265C8C" w:rsidP="00DA3B85"/>
    <w:p w14:paraId="5EE287FF" w14:textId="33882FEF" w:rsidR="00265C8C" w:rsidRDefault="00265C8C" w:rsidP="00DA3B85"/>
    <w:p w14:paraId="0AA3A5B1" w14:textId="43181DD0" w:rsidR="00265C8C" w:rsidRDefault="00265C8C" w:rsidP="00DA3B85"/>
    <w:p w14:paraId="0F3C9C57" w14:textId="23467F0A" w:rsidR="00265C8C" w:rsidRDefault="00265C8C" w:rsidP="00DA3B85"/>
    <w:p w14:paraId="62845668" w14:textId="09F3C154" w:rsidR="00265C8C" w:rsidRDefault="00265C8C" w:rsidP="00DA3B85"/>
    <w:p w14:paraId="674C7C6B" w14:textId="6119D065" w:rsidR="00265C8C" w:rsidRDefault="00265C8C" w:rsidP="00265C8C">
      <w:proofErr w:type="spellStart"/>
      <w:r>
        <w:t>Title</w:t>
      </w:r>
      <w:proofErr w:type="spellEnd"/>
      <w:r>
        <w:t>:</w:t>
      </w:r>
    </w:p>
    <w:p w14:paraId="7621099E" w14:textId="365C9CF1" w:rsidR="00265C8C" w:rsidRDefault="00265C8C" w:rsidP="00265C8C">
      <w:proofErr w:type="spellStart"/>
      <w:r>
        <w:t>Authors</w:t>
      </w:r>
      <w:proofErr w:type="spellEnd"/>
      <w:r>
        <w:t>:</w:t>
      </w:r>
    </w:p>
    <w:p w14:paraId="55537D64" w14:textId="77777777" w:rsidR="00265C8C" w:rsidRDefault="00265C8C" w:rsidP="00DA3B85"/>
    <w:p w14:paraId="79BED251" w14:textId="77777777" w:rsidR="00265C8C" w:rsidRDefault="00265C8C" w:rsidP="00DA3B85"/>
    <w:p w14:paraId="5438CC87" w14:textId="77777777" w:rsidR="00265C8C" w:rsidRDefault="00265C8C" w:rsidP="00DA3B85"/>
    <w:p w14:paraId="23C66F9C" w14:textId="77777777" w:rsidR="00265C8C" w:rsidRDefault="00265C8C" w:rsidP="00DA3B85"/>
    <w:p w14:paraId="3D1EE95C" w14:textId="77777777" w:rsidR="00265C8C" w:rsidRDefault="00265C8C" w:rsidP="00DA3B85"/>
    <w:p w14:paraId="0F28D98A" w14:textId="77777777" w:rsidR="00265C8C" w:rsidRDefault="00265C8C" w:rsidP="00DA3B85"/>
    <w:p w14:paraId="2D9E1F64" w14:textId="65EB4E54" w:rsidR="00265C8C" w:rsidRPr="006B3686" w:rsidRDefault="00265C8C" w:rsidP="00DA3B85">
      <w:pPr>
        <w:sectPr w:rsidR="00265C8C" w:rsidRPr="006B3686" w:rsidSect="003D29E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985" w:right="567" w:bottom="1843" w:left="1134" w:header="567" w:footer="284" w:gutter="0"/>
          <w:pgNumType w:start="1"/>
          <w:cols w:space="708"/>
          <w:titlePg/>
          <w:docGrid w:linePitch="360"/>
        </w:sectPr>
      </w:pPr>
    </w:p>
    <w:p w14:paraId="26271473" w14:textId="77777777" w:rsidR="004F13DA" w:rsidRDefault="004F13DA" w:rsidP="00DA3B85"/>
    <w:tbl>
      <w:tblPr>
        <w:tblStyle w:val="Tablaconcuadrcula"/>
        <w:tblpPr w:leftFromText="141" w:rightFromText="141" w:vertAnchor="text" w:horzAnchor="margin" w:tblpX="108" w:tblpY="2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AD4234" w:rsidRPr="000C7A91" w14:paraId="22DCFF87" w14:textId="77777777" w:rsidTr="00B53482">
        <w:tc>
          <w:tcPr>
            <w:tcW w:w="10208" w:type="dxa"/>
            <w:tcBorders>
              <w:bottom w:val="single" w:sz="4" w:space="0" w:color="A6A6A6" w:themeColor="background1" w:themeShade="A6"/>
            </w:tcBorders>
          </w:tcPr>
          <w:p w14:paraId="44484071" w14:textId="77777777" w:rsidR="00AD4234" w:rsidRPr="000C7A91" w:rsidRDefault="007F4E1F" w:rsidP="007F4E1F">
            <w:pPr>
              <w:pStyle w:val="INDICETABLEOFCONTENTS"/>
              <w:framePr w:hSpace="0" w:wrap="auto" w:vAnchor="margin" w:hAnchor="text" w:xAlign="left" w:yAlign="inline"/>
            </w:pPr>
            <w:r>
              <w:t>INDICE</w:t>
            </w:r>
          </w:p>
        </w:tc>
      </w:tr>
    </w:tbl>
    <w:p w14:paraId="134394AB" w14:textId="77777777" w:rsidR="000C7A91" w:rsidRPr="007764FD" w:rsidRDefault="000C7A91" w:rsidP="00ED51F8"/>
    <w:p w14:paraId="26691492" w14:textId="1A8A3505" w:rsidR="001B27A9" w:rsidRDefault="004B162D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r>
        <w:rPr>
          <w:rFonts w:asciiTheme="majorHAnsi" w:eastAsiaTheme="majorEastAsia" w:hAnsiTheme="majorHAnsi" w:cstheme="majorBidi"/>
          <w:bCs/>
          <w:color w:val="002664"/>
          <w:szCs w:val="22"/>
        </w:rPr>
        <w:fldChar w:fldCharType="begin"/>
      </w:r>
      <w:r>
        <w:rPr>
          <w:rFonts w:asciiTheme="majorHAnsi" w:eastAsiaTheme="majorEastAsia" w:hAnsiTheme="majorHAnsi" w:cstheme="majorBidi"/>
          <w:bCs/>
          <w:color w:val="002664"/>
          <w:szCs w:val="22"/>
        </w:rPr>
        <w:instrText xml:space="preserve"> TOC \o "1-3" \h \z \u </w:instrText>
      </w:r>
      <w:r>
        <w:rPr>
          <w:rFonts w:asciiTheme="majorHAnsi" w:eastAsiaTheme="majorEastAsia" w:hAnsiTheme="majorHAnsi" w:cstheme="majorBidi"/>
          <w:bCs/>
          <w:color w:val="002664"/>
          <w:szCs w:val="22"/>
        </w:rPr>
        <w:fldChar w:fldCharType="separate"/>
      </w:r>
      <w:hyperlink w:anchor="_Toc84166852" w:history="1">
        <w:r w:rsidR="001B27A9" w:rsidRPr="005C6010">
          <w:rPr>
            <w:rStyle w:val="Hipervnculo"/>
          </w:rPr>
          <w:t>1</w:t>
        </w:r>
        <w:r w:rsidR="001B27A9"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="001B27A9" w:rsidRPr="005C6010">
          <w:rPr>
            <w:rStyle w:val="Hipervnculo"/>
          </w:rPr>
          <w:t>PROJECT OVERVIEW</w:t>
        </w:r>
        <w:r w:rsidR="001B27A9">
          <w:rPr>
            <w:webHidden/>
          </w:rPr>
          <w:tab/>
        </w:r>
        <w:r w:rsidR="001B27A9">
          <w:rPr>
            <w:webHidden/>
          </w:rPr>
          <w:fldChar w:fldCharType="begin"/>
        </w:r>
        <w:r w:rsidR="001B27A9">
          <w:rPr>
            <w:webHidden/>
          </w:rPr>
          <w:instrText xml:space="preserve"> PAGEREF _Toc84166852 \h </w:instrText>
        </w:r>
        <w:r w:rsidR="001B27A9">
          <w:rPr>
            <w:webHidden/>
          </w:rPr>
        </w:r>
        <w:r w:rsidR="001B27A9">
          <w:rPr>
            <w:webHidden/>
          </w:rPr>
          <w:fldChar w:fldCharType="separate"/>
        </w:r>
        <w:r w:rsidR="001B27A9">
          <w:rPr>
            <w:webHidden/>
          </w:rPr>
          <w:t>3</w:t>
        </w:r>
        <w:r w:rsidR="001B27A9">
          <w:rPr>
            <w:webHidden/>
          </w:rPr>
          <w:fldChar w:fldCharType="end"/>
        </w:r>
      </w:hyperlink>
    </w:p>
    <w:p w14:paraId="2846FEF4" w14:textId="40A0C998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53" w:history="1">
        <w:r w:rsidRPr="005C6010">
          <w:rPr>
            <w:rStyle w:val="Hipervnculo"/>
            <w:lang w:val="en-US"/>
          </w:rPr>
          <w:t>1.1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  <w:lang w:val="pt-PT"/>
          </w:rPr>
          <w:t>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6AFAF48" w14:textId="50F709CF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54" w:history="1">
        <w:r w:rsidRPr="005C6010">
          <w:rPr>
            <w:rStyle w:val="Hipervnculo"/>
            <w:lang w:val="pt-PT"/>
          </w:rPr>
          <w:t>1.2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  <w:lang w:val="pt-PT"/>
          </w:rPr>
          <w:t>YYYYYY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E4326C" w14:textId="63A847F5" w:rsidR="001B27A9" w:rsidRDefault="001B27A9">
      <w:pPr>
        <w:pStyle w:val="TDC3"/>
        <w:rPr>
          <w:rFonts w:asciiTheme="minorHAnsi" w:eastAsiaTheme="minorEastAsia" w:hAnsiTheme="minorHAnsi"/>
          <w:color w:val="auto"/>
          <w:sz w:val="22"/>
          <w:lang w:eastAsia="es-ES"/>
        </w:rPr>
      </w:pPr>
      <w:hyperlink w:anchor="_Toc84166855" w:history="1">
        <w:r w:rsidRPr="005C6010">
          <w:rPr>
            <w:rStyle w:val="Hipervnculo"/>
          </w:rPr>
          <w:t>1.2.1</w:t>
        </w:r>
        <w:r>
          <w:rPr>
            <w:rFonts w:asciiTheme="minorHAnsi" w:eastAsiaTheme="minorEastAsia" w:hAnsiTheme="minorHAnsi"/>
            <w:color w:val="auto"/>
            <w:sz w:val="22"/>
            <w:lang w:eastAsia="es-ES"/>
          </w:rPr>
          <w:tab/>
        </w:r>
        <w:r w:rsidRPr="005C6010">
          <w:rPr>
            <w:rStyle w:val="Hipervnculo"/>
          </w:rPr>
          <w:t>ZZZZZZ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96F4E33" w14:textId="515611A2" w:rsidR="001B27A9" w:rsidRDefault="001B27A9">
      <w:pPr>
        <w:pStyle w:val="TDC3"/>
        <w:rPr>
          <w:rFonts w:asciiTheme="minorHAnsi" w:eastAsiaTheme="minorEastAsia" w:hAnsiTheme="minorHAnsi"/>
          <w:color w:val="auto"/>
          <w:sz w:val="22"/>
          <w:lang w:eastAsia="es-ES"/>
        </w:rPr>
      </w:pPr>
      <w:hyperlink w:anchor="_Toc84166856" w:history="1">
        <w:r w:rsidRPr="005C6010">
          <w:rPr>
            <w:rStyle w:val="Hipervnculo"/>
          </w:rPr>
          <w:t>1.2.2</w:t>
        </w:r>
        <w:r>
          <w:rPr>
            <w:rFonts w:asciiTheme="minorHAnsi" w:eastAsiaTheme="minorEastAsia" w:hAnsiTheme="minorHAnsi"/>
            <w:color w:val="auto"/>
            <w:sz w:val="22"/>
            <w:lang w:eastAsia="es-ES"/>
          </w:rPr>
          <w:tab/>
        </w:r>
        <w:r w:rsidRPr="005C6010">
          <w:rPr>
            <w:rStyle w:val="Hipervnculo"/>
          </w:rPr>
          <w:t>AAAAAA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E17C2C1" w14:textId="2C9D9B66" w:rsidR="001B27A9" w:rsidRDefault="001B27A9">
      <w:pPr>
        <w:pStyle w:val="TDC3"/>
        <w:rPr>
          <w:rFonts w:asciiTheme="minorHAnsi" w:eastAsiaTheme="minorEastAsia" w:hAnsiTheme="minorHAnsi"/>
          <w:color w:val="auto"/>
          <w:sz w:val="22"/>
          <w:lang w:eastAsia="es-ES"/>
        </w:rPr>
      </w:pPr>
      <w:hyperlink w:anchor="_Toc84166857" w:history="1">
        <w:r w:rsidRPr="005C6010">
          <w:rPr>
            <w:rStyle w:val="Hipervnculo"/>
            <w:lang w:val="fr-FR"/>
          </w:rPr>
          <w:t>1.2.3</w:t>
        </w:r>
        <w:r>
          <w:rPr>
            <w:rFonts w:asciiTheme="minorHAnsi" w:eastAsiaTheme="minorEastAsia" w:hAnsiTheme="minorHAnsi"/>
            <w:color w:val="auto"/>
            <w:sz w:val="22"/>
            <w:lang w:eastAsia="es-ES"/>
          </w:rPr>
          <w:tab/>
        </w:r>
        <w:r w:rsidRPr="005C6010">
          <w:rPr>
            <w:rStyle w:val="Hipervnculo"/>
            <w:lang w:val="pt-PT"/>
          </w:rPr>
          <w:t>BBBBBB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0976A36" w14:textId="14B9990B" w:rsidR="001B27A9" w:rsidRDefault="001B27A9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hyperlink w:anchor="_Toc84166858" w:history="1">
        <w:r w:rsidRPr="005C6010">
          <w:rPr>
            <w:rStyle w:val="Hipervnculo"/>
          </w:rPr>
          <w:t>2</w:t>
        </w:r>
        <w:r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  <w:lang w:val="pt-PT"/>
          </w:rPr>
          <w:t>Problems searching AND DEFINITION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BD27C72" w14:textId="4A4F563B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59" w:history="1">
        <w:r w:rsidRPr="005C6010">
          <w:rPr>
            <w:rStyle w:val="Hipervnculo"/>
            <w:lang w:val="pt-PT"/>
          </w:rPr>
          <w:t>2.1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  <w:lang w:val="pt-PT"/>
          </w:rPr>
          <w:t>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4FD11BB" w14:textId="3EE3AFF2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60" w:history="1">
        <w:r w:rsidRPr="005C6010">
          <w:rPr>
            <w:rStyle w:val="Hipervnculo"/>
          </w:rPr>
          <w:t>2.2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YYYYY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B9E1791" w14:textId="48C9DA50" w:rsidR="001B27A9" w:rsidRDefault="001B27A9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hyperlink w:anchor="_Toc84166861" w:history="1">
        <w:r w:rsidRPr="005C6010">
          <w:rPr>
            <w:rStyle w:val="Hipervnculo"/>
          </w:rPr>
          <w:t>3</w:t>
        </w:r>
        <w:r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Alternatives study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AFAC6FA" w14:textId="25B35B0D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62" w:history="1">
        <w:r w:rsidRPr="005C6010">
          <w:rPr>
            <w:rStyle w:val="Hipervnculo"/>
          </w:rPr>
          <w:t>3.1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1B05298" w14:textId="5B6CBE97" w:rsidR="001B27A9" w:rsidRDefault="001B27A9">
      <w:pPr>
        <w:pStyle w:val="TDC3"/>
        <w:rPr>
          <w:rFonts w:asciiTheme="minorHAnsi" w:eastAsiaTheme="minorEastAsia" w:hAnsiTheme="minorHAnsi"/>
          <w:color w:val="auto"/>
          <w:sz w:val="22"/>
          <w:lang w:eastAsia="es-ES"/>
        </w:rPr>
      </w:pPr>
      <w:hyperlink w:anchor="_Toc84166863" w:history="1">
        <w:r w:rsidRPr="005C6010">
          <w:rPr>
            <w:rStyle w:val="Hipervnculo"/>
          </w:rPr>
          <w:t>3.1.1</w:t>
        </w:r>
        <w:r>
          <w:rPr>
            <w:rFonts w:asciiTheme="minorHAnsi" w:eastAsiaTheme="minorEastAsia" w:hAnsiTheme="minorHAnsi"/>
            <w:color w:val="auto"/>
            <w:sz w:val="22"/>
            <w:lang w:eastAsia="es-ES"/>
          </w:rPr>
          <w:tab/>
        </w:r>
        <w:r w:rsidRPr="005C6010">
          <w:rPr>
            <w:rStyle w:val="Hipervnculo"/>
          </w:rPr>
          <w:t>YYYYYYY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45D48AB" w14:textId="6503FF73" w:rsidR="001B27A9" w:rsidRDefault="001B27A9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hyperlink w:anchor="_Toc84166864" w:history="1">
        <w:r w:rsidRPr="005C6010">
          <w:rPr>
            <w:rStyle w:val="Hipervnculo"/>
          </w:rPr>
          <w:t>4</w:t>
        </w:r>
        <w:r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SOLUTION PROPOSED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9B98B7A" w14:textId="7858E540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65" w:history="1">
        <w:r w:rsidRPr="005C6010">
          <w:rPr>
            <w:rStyle w:val="Hipervnculo"/>
          </w:rPr>
          <w:t>4.1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Technical solution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E28D2D6" w14:textId="3DFB9063" w:rsidR="001B27A9" w:rsidRDefault="001B27A9">
      <w:pPr>
        <w:pStyle w:val="TDC2"/>
        <w:rPr>
          <w:rFonts w:asciiTheme="minorHAnsi" w:eastAsiaTheme="minorEastAsia" w:hAnsiTheme="minorHAnsi"/>
          <w:b w:val="0"/>
          <w:color w:val="auto"/>
          <w:szCs w:val="22"/>
          <w:lang w:eastAsia="es-ES"/>
        </w:rPr>
      </w:pPr>
      <w:hyperlink w:anchor="_Toc84166866" w:history="1">
        <w:r w:rsidRPr="005C6010">
          <w:rPr>
            <w:rStyle w:val="Hipervnculo"/>
          </w:rPr>
          <w:t>4.2</w:t>
        </w:r>
        <w:r>
          <w:rPr>
            <w:rFonts w:asciiTheme="minorHAnsi" w:eastAsiaTheme="minorEastAsia" w:hAnsiTheme="minorHAnsi"/>
            <w:b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Economic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F2D3DF9" w14:textId="7A394832" w:rsidR="001B27A9" w:rsidRDefault="001B27A9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hyperlink w:anchor="_Toc84166867" w:history="1">
        <w:r w:rsidRPr="005C6010">
          <w:rPr>
            <w:rStyle w:val="Hipervnculo"/>
          </w:rPr>
          <w:t>5</w:t>
        </w:r>
        <w:r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results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5AF5850" w14:textId="26F6030D" w:rsidR="001B27A9" w:rsidRDefault="001B27A9">
      <w:pPr>
        <w:pStyle w:val="TDC1"/>
        <w:rPr>
          <w:rFonts w:asciiTheme="minorHAnsi" w:eastAsiaTheme="minorEastAsia" w:hAnsiTheme="minorHAnsi"/>
          <w:b w:val="0"/>
          <w:caps w:val="0"/>
          <w:color w:val="auto"/>
          <w:szCs w:val="22"/>
          <w:lang w:eastAsia="es-ES"/>
        </w:rPr>
      </w:pPr>
      <w:hyperlink w:anchor="_Toc84166868" w:history="1">
        <w:r w:rsidRPr="005C6010">
          <w:rPr>
            <w:rStyle w:val="Hipervnculo"/>
          </w:rPr>
          <w:t>6</w:t>
        </w:r>
        <w:r>
          <w:rPr>
            <w:rFonts w:asciiTheme="minorHAnsi" w:eastAsiaTheme="minorEastAsia" w:hAnsiTheme="minorHAnsi"/>
            <w:b w:val="0"/>
            <w:caps w:val="0"/>
            <w:color w:val="auto"/>
            <w:szCs w:val="22"/>
            <w:lang w:eastAsia="es-ES"/>
          </w:rPr>
          <w:tab/>
        </w:r>
        <w:r w:rsidRPr="005C6010">
          <w:rPr>
            <w:rStyle w:val="Hipervnculo"/>
          </w:rPr>
          <w:t>CONCLUSIONS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_Toc84166868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994A37A" w14:textId="12DBF39F" w:rsidR="00635124" w:rsidRDefault="004B162D">
      <w:pPr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color w:val="002664"/>
          <w:sz w:val="22"/>
          <w:szCs w:val="22"/>
        </w:rPr>
        <w:fldChar w:fldCharType="end"/>
      </w:r>
    </w:p>
    <w:p w14:paraId="76502F32" w14:textId="77777777" w:rsidR="00635124" w:rsidRPr="00635124" w:rsidRDefault="00635124" w:rsidP="003B7273">
      <w:pPr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 w:rsidRPr="00635124">
        <w:rPr>
          <w:rFonts w:asciiTheme="majorHAnsi" w:eastAsiaTheme="majorEastAsia" w:hAnsiTheme="majorHAnsi" w:cstheme="majorBidi"/>
          <w:b/>
          <w:bCs/>
          <w:sz w:val="22"/>
          <w:szCs w:val="22"/>
        </w:rPr>
        <w:t>FIGURAS</w:t>
      </w:r>
    </w:p>
    <w:p w14:paraId="14883BC6" w14:textId="1E51E33E" w:rsidR="001B27A9" w:rsidRDefault="00635124">
      <w:pPr>
        <w:pStyle w:val="Tabladeilustraciones"/>
        <w:tabs>
          <w:tab w:val="right" w:leader="dot" w:pos="10195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begin"/>
      </w: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instrText xml:space="preserve"> TOC \h \z \c "Figura" </w:instrText>
      </w: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separate"/>
      </w:r>
      <w:hyperlink w:anchor="_Toc84166869" w:history="1">
        <w:r w:rsidR="001B27A9" w:rsidRPr="00A421C8">
          <w:rPr>
            <w:rStyle w:val="Hipervnculo"/>
            <w:noProof/>
          </w:rPr>
          <w:t>Figura 1: Picture example I</w:t>
        </w:r>
        <w:r w:rsidR="001B27A9">
          <w:rPr>
            <w:noProof/>
            <w:webHidden/>
          </w:rPr>
          <w:tab/>
        </w:r>
        <w:r w:rsidR="001B27A9">
          <w:rPr>
            <w:noProof/>
            <w:webHidden/>
          </w:rPr>
          <w:fldChar w:fldCharType="begin"/>
        </w:r>
        <w:r w:rsidR="001B27A9">
          <w:rPr>
            <w:noProof/>
            <w:webHidden/>
          </w:rPr>
          <w:instrText xml:space="preserve"> PAGEREF _Toc84166869 \h </w:instrText>
        </w:r>
        <w:r w:rsidR="001B27A9">
          <w:rPr>
            <w:noProof/>
            <w:webHidden/>
          </w:rPr>
        </w:r>
        <w:r w:rsidR="001B27A9">
          <w:rPr>
            <w:noProof/>
            <w:webHidden/>
          </w:rPr>
          <w:fldChar w:fldCharType="separate"/>
        </w:r>
        <w:r w:rsidR="001B27A9">
          <w:rPr>
            <w:noProof/>
            <w:webHidden/>
          </w:rPr>
          <w:t>5</w:t>
        </w:r>
        <w:r w:rsidR="001B27A9">
          <w:rPr>
            <w:noProof/>
            <w:webHidden/>
          </w:rPr>
          <w:fldChar w:fldCharType="end"/>
        </w:r>
      </w:hyperlink>
    </w:p>
    <w:p w14:paraId="4969D779" w14:textId="591DDBAD" w:rsidR="001B27A9" w:rsidRDefault="001B27A9">
      <w:pPr>
        <w:pStyle w:val="Tabladeilustraciones"/>
        <w:tabs>
          <w:tab w:val="right" w:leader="dot" w:pos="10195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es-ES"/>
        </w:rPr>
      </w:pPr>
      <w:hyperlink w:anchor="_Toc84166870" w:history="1">
        <w:r w:rsidRPr="00A421C8">
          <w:rPr>
            <w:rStyle w:val="Hipervnculo"/>
            <w:noProof/>
            <w:lang w:val="pt-PT"/>
          </w:rPr>
          <w:t xml:space="preserve">Figura 2: </w:t>
        </w:r>
        <w:r w:rsidRPr="00A421C8">
          <w:rPr>
            <w:rStyle w:val="Hipervnculo"/>
            <w:noProof/>
          </w:rPr>
          <w:t>Picture example I</w:t>
        </w:r>
        <w:r w:rsidRPr="00A421C8">
          <w:rPr>
            <w:rStyle w:val="Hipervnculo"/>
            <w:noProof/>
            <w:lang w:val="pt-PT"/>
          </w:rPr>
          <w:t>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_Toc84166870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484FAC" w14:textId="7C7C0DCD" w:rsidR="00635124" w:rsidRPr="00635124" w:rsidRDefault="00635124" w:rsidP="003B7273">
      <w:pPr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end"/>
      </w:r>
    </w:p>
    <w:p w14:paraId="7A252D2F" w14:textId="77777777" w:rsidR="00635124" w:rsidRPr="00635124" w:rsidRDefault="00635124" w:rsidP="003B7273">
      <w:pPr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 w:rsidRPr="00635124">
        <w:rPr>
          <w:rFonts w:asciiTheme="majorHAnsi" w:eastAsiaTheme="majorEastAsia" w:hAnsiTheme="majorHAnsi" w:cstheme="majorBidi"/>
          <w:b/>
          <w:bCs/>
          <w:sz w:val="22"/>
          <w:szCs w:val="22"/>
        </w:rPr>
        <w:t>TABLAS</w:t>
      </w:r>
    </w:p>
    <w:p w14:paraId="48EBDF5E" w14:textId="1C97D02D" w:rsidR="001B27A9" w:rsidRDefault="00635124">
      <w:pPr>
        <w:pStyle w:val="Tabladeilustraciones"/>
        <w:tabs>
          <w:tab w:val="right" w:leader="dot" w:pos="10195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es-ES"/>
        </w:rPr>
      </w:pP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begin"/>
      </w: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instrText xml:space="preserve"> TOC \h \z \c "Tabla" </w:instrText>
      </w: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separate"/>
      </w:r>
      <w:hyperlink w:anchor="_Toc84166871" w:history="1">
        <w:r w:rsidR="001B27A9" w:rsidRPr="001A2675">
          <w:rPr>
            <w:rStyle w:val="Hipervnculo"/>
            <w:noProof/>
          </w:rPr>
          <w:t>Tabla 1: Tables example I</w:t>
        </w:r>
        <w:r w:rsidR="001B27A9">
          <w:rPr>
            <w:noProof/>
            <w:webHidden/>
          </w:rPr>
          <w:tab/>
        </w:r>
        <w:r w:rsidR="001B27A9">
          <w:rPr>
            <w:noProof/>
            <w:webHidden/>
          </w:rPr>
          <w:fldChar w:fldCharType="begin"/>
        </w:r>
        <w:r w:rsidR="001B27A9">
          <w:rPr>
            <w:noProof/>
            <w:webHidden/>
          </w:rPr>
          <w:instrText xml:space="preserve"> PAGEREF _Toc84166871 \h </w:instrText>
        </w:r>
        <w:r w:rsidR="001B27A9">
          <w:rPr>
            <w:noProof/>
            <w:webHidden/>
          </w:rPr>
        </w:r>
        <w:r w:rsidR="001B27A9">
          <w:rPr>
            <w:noProof/>
            <w:webHidden/>
          </w:rPr>
          <w:fldChar w:fldCharType="separate"/>
        </w:r>
        <w:r w:rsidR="001B27A9">
          <w:rPr>
            <w:noProof/>
            <w:webHidden/>
          </w:rPr>
          <w:t>6</w:t>
        </w:r>
        <w:r w:rsidR="001B27A9">
          <w:rPr>
            <w:noProof/>
            <w:webHidden/>
          </w:rPr>
          <w:fldChar w:fldCharType="end"/>
        </w:r>
      </w:hyperlink>
    </w:p>
    <w:p w14:paraId="1BE4F1A4" w14:textId="70C0B134" w:rsidR="001B27A9" w:rsidRDefault="001B27A9">
      <w:pPr>
        <w:pStyle w:val="Tabladeilustraciones"/>
        <w:tabs>
          <w:tab w:val="right" w:leader="dot" w:pos="10195"/>
        </w:tabs>
        <w:rPr>
          <w:rFonts w:asciiTheme="minorHAnsi" w:eastAsiaTheme="minorEastAsia" w:hAnsiTheme="minorHAnsi"/>
          <w:noProof/>
          <w:color w:val="auto"/>
          <w:sz w:val="22"/>
          <w:szCs w:val="22"/>
          <w:lang w:eastAsia="es-ES"/>
        </w:rPr>
      </w:pPr>
      <w:hyperlink w:anchor="_Toc84166872" w:history="1">
        <w:r w:rsidRPr="001A2675">
          <w:rPr>
            <w:rStyle w:val="Hipervnculo"/>
            <w:noProof/>
          </w:rPr>
          <w:t>Tabla 2: Tables example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_Toc84166872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B11CF5" w14:textId="3916E7E9" w:rsidR="00635124" w:rsidRPr="00635124" w:rsidRDefault="00635124" w:rsidP="003B7273">
      <w:pPr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sz w:val="22"/>
          <w:szCs w:val="22"/>
        </w:rPr>
        <w:fldChar w:fldCharType="end"/>
      </w:r>
    </w:p>
    <w:p w14:paraId="79B0CD66" w14:textId="77777777" w:rsidR="00611008" w:rsidRPr="004A7D1C" w:rsidRDefault="00611008" w:rsidP="00AD4234">
      <w:pPr>
        <w:pStyle w:val="PrrafoESP-ENG"/>
      </w:pPr>
      <w:r w:rsidRPr="004A7D1C">
        <w:br w:type="page"/>
      </w:r>
    </w:p>
    <w:p w14:paraId="0EC4BF90" w14:textId="5EB7256D" w:rsidR="0074065D" w:rsidRPr="005C0217" w:rsidRDefault="00265C8C" w:rsidP="00BD6753">
      <w:pPr>
        <w:pStyle w:val="Ttulo1"/>
        <w:rPr>
          <w:highlight w:val="yellow"/>
        </w:rPr>
      </w:pPr>
      <w:bookmarkStart w:id="0" w:name="_Toc84166852"/>
      <w:r w:rsidRPr="005C0217">
        <w:rPr>
          <w:highlight w:val="yellow"/>
        </w:rPr>
        <w:lastRenderedPageBreak/>
        <w:t>PROJECT OVERVIEW</w:t>
      </w:r>
      <w:bookmarkEnd w:id="0"/>
    </w:p>
    <w:p w14:paraId="2CF5B461" w14:textId="4BF30C26" w:rsidR="0074065D" w:rsidRPr="00863D87" w:rsidRDefault="00265C8C" w:rsidP="006334ED">
      <w:pPr>
        <w:pStyle w:val="Ttulo2"/>
        <w:rPr>
          <w:lang w:val="en-US"/>
        </w:rPr>
      </w:pPr>
      <w:bookmarkStart w:id="1" w:name="_Toc84166853"/>
      <w:r>
        <w:rPr>
          <w:lang w:val="pt-PT"/>
        </w:rPr>
        <w:t>XXXXX</w:t>
      </w:r>
      <w:bookmarkEnd w:id="1"/>
    </w:p>
    <w:p w14:paraId="11DA6BFE" w14:textId="4625F462" w:rsidR="00B7737C" w:rsidRDefault="00B7737C" w:rsidP="006241C4">
      <w:pPr>
        <w:jc w:val="center"/>
      </w:pPr>
    </w:p>
    <w:p w14:paraId="505FD219" w14:textId="77777777" w:rsidR="00AA1EF5" w:rsidRPr="00FC6891" w:rsidRDefault="00AA1EF5" w:rsidP="00BD6753"/>
    <w:p w14:paraId="070BE626" w14:textId="6570EDDE" w:rsidR="0074065D" w:rsidRPr="00055098" w:rsidRDefault="00265C8C" w:rsidP="006334ED">
      <w:pPr>
        <w:pStyle w:val="Ttulo2"/>
        <w:rPr>
          <w:lang w:val="pt-PT"/>
        </w:rPr>
      </w:pPr>
      <w:bookmarkStart w:id="2" w:name="_Toc84166854"/>
      <w:r>
        <w:rPr>
          <w:lang w:val="pt-PT"/>
        </w:rPr>
        <w:t>YYYYYY</w:t>
      </w:r>
      <w:bookmarkEnd w:id="2"/>
    </w:p>
    <w:p w14:paraId="6E88E3D8" w14:textId="7EDE9EF1" w:rsidR="0074065D" w:rsidRPr="001B27A9" w:rsidRDefault="00265C8C" w:rsidP="006334ED">
      <w:pPr>
        <w:pStyle w:val="Ttulo3"/>
      </w:pPr>
      <w:bookmarkStart w:id="3" w:name="_Toc84166855"/>
      <w:r w:rsidRPr="001B27A9">
        <w:t>ZZZZZZ</w:t>
      </w:r>
      <w:bookmarkEnd w:id="3"/>
    </w:p>
    <w:p w14:paraId="28E5CC92" w14:textId="77777777" w:rsidR="00F827CB" w:rsidRPr="001B27A9" w:rsidRDefault="00F827CB" w:rsidP="00F827CB">
      <w:pPr>
        <w:pStyle w:val="VietasESP-ENG"/>
        <w:ind w:left="720"/>
      </w:pPr>
    </w:p>
    <w:p w14:paraId="12E5C845" w14:textId="389DB00B" w:rsidR="0074065D" w:rsidRDefault="001B27A9" w:rsidP="006334ED">
      <w:pPr>
        <w:pStyle w:val="Ttulo3"/>
      </w:pPr>
      <w:bookmarkStart w:id="4" w:name="_Toc84166856"/>
      <w:r w:rsidRPr="001B27A9">
        <w:t>AAAAAA</w:t>
      </w:r>
      <w:bookmarkEnd w:id="4"/>
    </w:p>
    <w:p w14:paraId="1477619A" w14:textId="42E80EFC" w:rsidR="001B27A9" w:rsidRDefault="001B27A9" w:rsidP="001B27A9"/>
    <w:p w14:paraId="5B93C2AB" w14:textId="77777777" w:rsidR="001B27A9" w:rsidRPr="001B27A9" w:rsidRDefault="001B27A9" w:rsidP="001B27A9"/>
    <w:p w14:paraId="0D518D41" w14:textId="4BEDCD17" w:rsidR="0074065D" w:rsidRPr="001B27A9" w:rsidRDefault="001B27A9" w:rsidP="006334ED">
      <w:pPr>
        <w:pStyle w:val="Ttulo3"/>
        <w:rPr>
          <w:lang w:val="fr-FR"/>
        </w:rPr>
      </w:pPr>
      <w:bookmarkStart w:id="5" w:name="_Toc84166857"/>
      <w:r w:rsidRPr="001B27A9">
        <w:rPr>
          <w:lang w:val="pt-PT"/>
        </w:rPr>
        <w:t>BBBBBB</w:t>
      </w:r>
      <w:bookmarkEnd w:id="5"/>
    </w:p>
    <w:p w14:paraId="33E769DD" w14:textId="77777777" w:rsidR="00D9534D" w:rsidRPr="00D9534D" w:rsidRDefault="00D9534D" w:rsidP="00D9534D">
      <w:pPr>
        <w:rPr>
          <w:lang w:val="pt-PT"/>
        </w:rPr>
      </w:pPr>
      <w:bookmarkStart w:id="6" w:name="_Toc377111161"/>
      <w:bookmarkStart w:id="7" w:name="_Toc377120641"/>
    </w:p>
    <w:p w14:paraId="5598E49C" w14:textId="77777777" w:rsidR="00D9534D" w:rsidRPr="00D9534D" w:rsidRDefault="00D9534D" w:rsidP="00D9534D">
      <w:pPr>
        <w:rPr>
          <w:lang w:val="pt-PT"/>
        </w:rPr>
      </w:pPr>
    </w:p>
    <w:p w14:paraId="65870908" w14:textId="77777777" w:rsidR="00725625" w:rsidRDefault="00725625" w:rsidP="00725625">
      <w:pPr>
        <w:rPr>
          <w:lang w:val="pt-PT"/>
        </w:rPr>
      </w:pPr>
    </w:p>
    <w:p w14:paraId="087256B2" w14:textId="77777777" w:rsidR="00725625" w:rsidRPr="00725625" w:rsidRDefault="00725625" w:rsidP="00725625">
      <w:pPr>
        <w:rPr>
          <w:lang w:val="pt-PT"/>
        </w:rPr>
      </w:pPr>
    </w:p>
    <w:p w14:paraId="25749586" w14:textId="77777777" w:rsidR="00F80B89" w:rsidRPr="00B7737C" w:rsidRDefault="00B7737C">
      <w:pPr>
        <w:rPr>
          <w:b/>
          <w:caps/>
          <w:sz w:val="22"/>
          <w:szCs w:val="21"/>
          <w:lang w:val="fr-FR"/>
        </w:rPr>
      </w:pPr>
      <w:r w:rsidRPr="00B7737C">
        <w:rPr>
          <w:lang w:val="fr-FR"/>
        </w:rPr>
        <w:t xml:space="preserve"> </w:t>
      </w:r>
      <w:r w:rsidR="00F80B89" w:rsidRPr="00B7737C">
        <w:rPr>
          <w:lang w:val="fr-FR"/>
        </w:rPr>
        <w:br w:type="page"/>
      </w:r>
    </w:p>
    <w:p w14:paraId="04990BA0" w14:textId="67507954" w:rsidR="00FC3776" w:rsidRPr="005C0217" w:rsidRDefault="001B27A9" w:rsidP="00BD6753">
      <w:pPr>
        <w:pStyle w:val="Ttulo1"/>
        <w:rPr>
          <w:highlight w:val="yellow"/>
        </w:rPr>
      </w:pPr>
      <w:bookmarkStart w:id="8" w:name="_Toc84166858"/>
      <w:bookmarkEnd w:id="6"/>
      <w:bookmarkEnd w:id="7"/>
      <w:r w:rsidRPr="005C0217">
        <w:rPr>
          <w:highlight w:val="yellow"/>
          <w:lang w:val="pt-PT"/>
        </w:rPr>
        <w:lastRenderedPageBreak/>
        <w:t>Problems searching AND DEFINITION</w:t>
      </w:r>
      <w:bookmarkEnd w:id="8"/>
    </w:p>
    <w:p w14:paraId="7E5FB9B6" w14:textId="77777777" w:rsidR="001A54C8" w:rsidRPr="00425081" w:rsidRDefault="00B7737C" w:rsidP="00B7737C">
      <w:pPr>
        <w:rPr>
          <w:lang w:val="fr-FR"/>
        </w:rPr>
      </w:pPr>
      <w:r>
        <w:rPr>
          <w:lang w:val="fr-FR"/>
        </w:rPr>
        <w:t>Texto Normal. 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</w:p>
    <w:p w14:paraId="39646AFC" w14:textId="77777777" w:rsidR="00B7737C" w:rsidRDefault="00B7737C" w:rsidP="00B7737C">
      <w:pPr>
        <w:rPr>
          <w:lang w:val="fr-FR"/>
        </w:rPr>
      </w:pPr>
      <w:r>
        <w:rPr>
          <w:lang w:val="fr-FR"/>
        </w:rPr>
        <w:t>Texto Normal. 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  <w:r w:rsidRPr="00B7737C">
        <w:rPr>
          <w:lang w:val="fr-FR"/>
        </w:rPr>
        <w:t xml:space="preserve"> </w:t>
      </w:r>
      <w:r>
        <w:rPr>
          <w:lang w:val="fr-FR"/>
        </w:rPr>
        <w:t>Texto Normal.</w:t>
      </w:r>
    </w:p>
    <w:p w14:paraId="48FF9DF6" w14:textId="3CD88523" w:rsidR="00725625" w:rsidRDefault="001B27A9" w:rsidP="00725625">
      <w:pPr>
        <w:pStyle w:val="Ttulo2"/>
        <w:rPr>
          <w:lang w:val="pt-PT"/>
        </w:rPr>
      </w:pPr>
      <w:bookmarkStart w:id="9" w:name="_Toc84166859"/>
      <w:r>
        <w:rPr>
          <w:lang w:val="pt-PT"/>
        </w:rPr>
        <w:t>XXXXXX</w:t>
      </w:r>
      <w:bookmarkEnd w:id="9"/>
    </w:p>
    <w:p w14:paraId="59785D7D" w14:textId="79A77313" w:rsidR="001B27A9" w:rsidRDefault="001B27A9" w:rsidP="001B27A9">
      <w:pPr>
        <w:rPr>
          <w:lang w:val="pt-PT"/>
        </w:rPr>
      </w:pPr>
    </w:p>
    <w:p w14:paraId="27F6AAF9" w14:textId="3D09CABB" w:rsidR="001B27A9" w:rsidRDefault="001B27A9" w:rsidP="001B27A9">
      <w:pPr>
        <w:rPr>
          <w:lang w:val="pt-PT"/>
        </w:rPr>
      </w:pPr>
    </w:p>
    <w:p w14:paraId="3BB32B38" w14:textId="77777777" w:rsidR="001B27A9" w:rsidRPr="001B27A9" w:rsidRDefault="001B27A9" w:rsidP="001B27A9">
      <w:pPr>
        <w:rPr>
          <w:lang w:val="pt-PT"/>
        </w:rPr>
      </w:pPr>
    </w:p>
    <w:p w14:paraId="789E0205" w14:textId="38129B31" w:rsidR="00725625" w:rsidRPr="00B066F1" w:rsidRDefault="001B27A9" w:rsidP="00D9534D">
      <w:pPr>
        <w:pStyle w:val="Ttulo2"/>
        <w:ind w:left="709" w:hanging="709"/>
      </w:pPr>
      <w:bookmarkStart w:id="10" w:name="_Toc84166860"/>
      <w:r>
        <w:t>YYYYY</w:t>
      </w:r>
      <w:bookmarkEnd w:id="10"/>
    </w:p>
    <w:p w14:paraId="5C7BF71C" w14:textId="77777777" w:rsidR="001B1DB5" w:rsidRDefault="001B1DB5" w:rsidP="001B1DB5">
      <w:pPr>
        <w:rPr>
          <w:lang w:val="fr-FR"/>
        </w:rPr>
      </w:pPr>
    </w:p>
    <w:p w14:paraId="1AC3E7AF" w14:textId="77777777" w:rsidR="001B1DB5" w:rsidRPr="001B1DB5" w:rsidRDefault="001B1DB5" w:rsidP="001B1DB5">
      <w:pPr>
        <w:rPr>
          <w:lang w:val="fr-FR"/>
        </w:rPr>
      </w:pPr>
    </w:p>
    <w:p w14:paraId="689BE2D6" w14:textId="77777777" w:rsidR="00D9534D" w:rsidRDefault="00D9534D" w:rsidP="00D9534D">
      <w:pPr>
        <w:rPr>
          <w:lang w:val="fr-FR"/>
        </w:rPr>
      </w:pPr>
    </w:p>
    <w:p w14:paraId="3F5A29C6" w14:textId="77777777" w:rsidR="00D9534D" w:rsidRPr="00D9534D" w:rsidRDefault="00D9534D" w:rsidP="00D9534D">
      <w:pPr>
        <w:rPr>
          <w:lang w:val="fr-FR"/>
        </w:rPr>
      </w:pPr>
    </w:p>
    <w:p w14:paraId="01015857" w14:textId="77777777" w:rsidR="00F80B89" w:rsidRPr="008831AD" w:rsidRDefault="00F80B89">
      <w:pPr>
        <w:rPr>
          <w:b/>
          <w:caps/>
          <w:sz w:val="22"/>
          <w:szCs w:val="21"/>
          <w:lang w:val="fr-FR"/>
        </w:rPr>
      </w:pPr>
      <w:r w:rsidRPr="008831AD">
        <w:rPr>
          <w:lang w:val="fr-FR"/>
        </w:rPr>
        <w:br w:type="page"/>
      </w:r>
    </w:p>
    <w:p w14:paraId="2BA6B90E" w14:textId="009CEE01" w:rsidR="001A54C8" w:rsidRPr="005C0217" w:rsidRDefault="001B27A9" w:rsidP="00BD6753">
      <w:pPr>
        <w:pStyle w:val="Ttulo1"/>
        <w:rPr>
          <w:highlight w:val="yellow"/>
        </w:rPr>
      </w:pPr>
      <w:bookmarkStart w:id="11" w:name="_Toc84166861"/>
      <w:r w:rsidRPr="005C0217">
        <w:rPr>
          <w:highlight w:val="yellow"/>
        </w:rPr>
        <w:lastRenderedPageBreak/>
        <w:t>Alternatives study</w:t>
      </w:r>
      <w:bookmarkEnd w:id="11"/>
    </w:p>
    <w:p w14:paraId="36161173" w14:textId="248939AC" w:rsidR="001A54C8" w:rsidRDefault="001B27A9" w:rsidP="006334ED">
      <w:pPr>
        <w:pStyle w:val="Ttulo2"/>
      </w:pPr>
      <w:bookmarkStart w:id="12" w:name="_Toc84166862"/>
      <w:r>
        <w:t>XXXXXX</w:t>
      </w:r>
      <w:bookmarkEnd w:id="12"/>
    </w:p>
    <w:p w14:paraId="07A83313" w14:textId="3A3C8EB7" w:rsidR="001A54C8" w:rsidRDefault="001B27A9" w:rsidP="006334ED">
      <w:pPr>
        <w:pStyle w:val="Ttulo3"/>
      </w:pPr>
      <w:bookmarkStart w:id="13" w:name="_Toc84166863"/>
      <w:r>
        <w:t>YYYYYYY</w:t>
      </w:r>
      <w:bookmarkEnd w:id="13"/>
    </w:p>
    <w:p w14:paraId="5ABC03DE" w14:textId="34441622" w:rsidR="00CC7990" w:rsidRDefault="001B27A9" w:rsidP="006334ED">
      <w:pPr>
        <w:pStyle w:val="Ttulo4"/>
      </w:pPr>
      <w:r>
        <w:t>ZZZZZZZ</w:t>
      </w:r>
    </w:p>
    <w:p w14:paraId="79ED3CAD" w14:textId="77777777" w:rsidR="00CC7990" w:rsidRDefault="00CC7990" w:rsidP="00CC7990">
      <w:pPr>
        <w:jc w:val="center"/>
      </w:pPr>
      <w:r>
        <w:rPr>
          <w:noProof/>
          <w:lang w:eastAsia="es-ES"/>
        </w:rPr>
        <w:drawing>
          <wp:inline distT="0" distB="0" distL="0" distR="0" wp14:anchorId="6C14B14C" wp14:editId="70E2B2E8">
            <wp:extent cx="4757057" cy="3250461"/>
            <wp:effectExtent l="0" t="0" r="5715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6044898(azul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40" cy="32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C1AB" w14:textId="7A0689AE" w:rsidR="00635124" w:rsidRDefault="00635124" w:rsidP="00635124">
      <w:pPr>
        <w:pStyle w:val="Descripcin"/>
      </w:pPr>
      <w:bookmarkStart w:id="14" w:name="_Toc466378777"/>
      <w:bookmarkStart w:id="15" w:name="_Ref467149957"/>
      <w:bookmarkStart w:id="16" w:name="_Toc467153738"/>
      <w:bookmarkStart w:id="17" w:name="_Ref467153760"/>
      <w:bookmarkStart w:id="18" w:name="_Toc470175206"/>
      <w:bookmarkStart w:id="19" w:name="_Toc84166869"/>
      <w:r>
        <w:t xml:space="preserve">Figura </w:t>
      </w:r>
      <w:r w:rsidR="0026183A">
        <w:rPr>
          <w:noProof/>
        </w:rPr>
        <w:fldChar w:fldCharType="begin"/>
      </w:r>
      <w:r w:rsidR="0026183A">
        <w:rPr>
          <w:noProof/>
        </w:rPr>
        <w:instrText xml:space="preserve"> SEQ Figura \* ARABIC </w:instrText>
      </w:r>
      <w:r w:rsidR="0026183A">
        <w:rPr>
          <w:noProof/>
        </w:rPr>
        <w:fldChar w:fldCharType="separate"/>
      </w:r>
      <w:r w:rsidR="001B27A9">
        <w:rPr>
          <w:noProof/>
        </w:rPr>
        <w:t>1</w:t>
      </w:r>
      <w:r w:rsidR="0026183A">
        <w:rPr>
          <w:noProof/>
        </w:rPr>
        <w:fldChar w:fldCharType="end"/>
      </w:r>
      <w:r w:rsidRPr="00853990">
        <w:t xml:space="preserve">: </w:t>
      </w:r>
      <w:bookmarkEnd w:id="14"/>
      <w:bookmarkEnd w:id="15"/>
      <w:bookmarkEnd w:id="16"/>
      <w:bookmarkEnd w:id="17"/>
      <w:bookmarkEnd w:id="18"/>
      <w:r w:rsidR="001B27A9">
        <w:t xml:space="preserve">Picture </w:t>
      </w:r>
      <w:proofErr w:type="spellStart"/>
      <w:r w:rsidR="001B27A9">
        <w:t>example</w:t>
      </w:r>
      <w:proofErr w:type="spellEnd"/>
      <w:r w:rsidR="001B27A9">
        <w:t xml:space="preserve"> I</w:t>
      </w:r>
      <w:bookmarkEnd w:id="19"/>
    </w:p>
    <w:p w14:paraId="653B8AAC" w14:textId="77777777" w:rsidR="00635124" w:rsidRDefault="00635124" w:rsidP="00635124"/>
    <w:p w14:paraId="3843C240" w14:textId="77777777" w:rsidR="00635124" w:rsidRDefault="00635124" w:rsidP="00635124">
      <w:pPr>
        <w:jc w:val="center"/>
      </w:pPr>
      <w:r>
        <w:rPr>
          <w:noProof/>
          <w:lang w:eastAsia="es-ES"/>
        </w:rPr>
        <w:drawing>
          <wp:inline distT="0" distB="0" distL="0" distR="0" wp14:anchorId="43F669B0" wp14:editId="5F416512">
            <wp:extent cx="4757057" cy="3250461"/>
            <wp:effectExtent l="0" t="0" r="5715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6044898(azul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040" cy="32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DBF5" w14:textId="03607D51" w:rsidR="00CC7990" w:rsidRPr="008831AD" w:rsidRDefault="00635124" w:rsidP="00F80B89">
      <w:pPr>
        <w:pStyle w:val="Descripcin"/>
        <w:rPr>
          <w:sz w:val="16"/>
          <w:szCs w:val="16"/>
          <w:lang w:val="pt-PT"/>
        </w:rPr>
      </w:pPr>
      <w:bookmarkStart w:id="20" w:name="_Toc84166870"/>
      <w:r w:rsidRPr="00B770E6">
        <w:rPr>
          <w:lang w:val="pt-PT"/>
        </w:rPr>
        <w:t xml:space="preserve">Figura </w:t>
      </w:r>
      <w:r w:rsidR="0026183A">
        <w:rPr>
          <w:noProof/>
        </w:rPr>
        <w:fldChar w:fldCharType="begin"/>
      </w:r>
      <w:r w:rsidR="0026183A" w:rsidRPr="00B770E6">
        <w:rPr>
          <w:noProof/>
          <w:lang w:val="pt-PT"/>
        </w:rPr>
        <w:instrText xml:space="preserve"> SEQ Figura \* ARABIC </w:instrText>
      </w:r>
      <w:r w:rsidR="0026183A">
        <w:rPr>
          <w:noProof/>
        </w:rPr>
        <w:fldChar w:fldCharType="separate"/>
      </w:r>
      <w:r w:rsidR="001B27A9">
        <w:rPr>
          <w:noProof/>
          <w:lang w:val="pt-PT"/>
        </w:rPr>
        <w:t>2</w:t>
      </w:r>
      <w:r w:rsidR="0026183A">
        <w:rPr>
          <w:noProof/>
        </w:rPr>
        <w:fldChar w:fldCharType="end"/>
      </w:r>
      <w:r w:rsidRPr="00B770E6">
        <w:rPr>
          <w:lang w:val="pt-PT"/>
        </w:rPr>
        <w:t xml:space="preserve">: </w:t>
      </w:r>
      <w:r w:rsidR="001B27A9">
        <w:t xml:space="preserve">Picture </w:t>
      </w:r>
      <w:proofErr w:type="spellStart"/>
      <w:r w:rsidR="001B27A9">
        <w:t>example</w:t>
      </w:r>
      <w:proofErr w:type="spellEnd"/>
      <w:r w:rsidR="001B27A9">
        <w:t xml:space="preserve"> I</w:t>
      </w:r>
      <w:r w:rsidR="001B27A9">
        <w:rPr>
          <w:lang w:val="pt-PT"/>
        </w:rPr>
        <w:t>I</w:t>
      </w:r>
      <w:bookmarkEnd w:id="20"/>
      <w:r w:rsidR="00CC7990" w:rsidRPr="008831AD">
        <w:rPr>
          <w:lang w:val="pt-PT"/>
        </w:rPr>
        <w:br w:type="page"/>
      </w:r>
    </w:p>
    <w:p w14:paraId="3625FD27" w14:textId="3185F62E" w:rsidR="00CC7990" w:rsidRPr="005C0217" w:rsidRDefault="001B27A9" w:rsidP="00BD6753">
      <w:pPr>
        <w:pStyle w:val="Ttulo1"/>
        <w:rPr>
          <w:highlight w:val="yellow"/>
        </w:rPr>
      </w:pPr>
      <w:bookmarkStart w:id="21" w:name="_Toc84166864"/>
      <w:r w:rsidRPr="005C0217">
        <w:rPr>
          <w:highlight w:val="yellow"/>
        </w:rPr>
        <w:lastRenderedPageBreak/>
        <w:t>SOLUTION PROPOSED</w:t>
      </w:r>
      <w:bookmarkEnd w:id="21"/>
    </w:p>
    <w:p w14:paraId="6A6D8F04" w14:textId="3A6CC68E" w:rsidR="00CC7990" w:rsidRPr="005C0217" w:rsidRDefault="001B27A9" w:rsidP="006334ED">
      <w:pPr>
        <w:pStyle w:val="Ttulo2"/>
        <w:rPr>
          <w:highlight w:val="yellow"/>
        </w:rPr>
      </w:pPr>
      <w:bookmarkStart w:id="22" w:name="_Toc84166865"/>
      <w:proofErr w:type="spellStart"/>
      <w:r w:rsidRPr="005C0217">
        <w:rPr>
          <w:highlight w:val="yellow"/>
        </w:rPr>
        <w:t>Technical</w:t>
      </w:r>
      <w:proofErr w:type="spellEnd"/>
      <w:r w:rsidRPr="005C0217">
        <w:rPr>
          <w:highlight w:val="yellow"/>
        </w:rPr>
        <w:t xml:space="preserve"> </w:t>
      </w:r>
      <w:proofErr w:type="spellStart"/>
      <w:r w:rsidRPr="005C0217">
        <w:rPr>
          <w:highlight w:val="yellow"/>
        </w:rPr>
        <w:t>solution</w:t>
      </w:r>
      <w:bookmarkEnd w:id="22"/>
      <w:proofErr w:type="spellEnd"/>
    </w:p>
    <w:p w14:paraId="7CB26FDF" w14:textId="77777777" w:rsidR="001B27A9" w:rsidRDefault="001B27A9" w:rsidP="00CC7990">
      <w:pPr>
        <w:pStyle w:val="PrrafoESP-ENG"/>
      </w:pPr>
    </w:p>
    <w:p w14:paraId="08148218" w14:textId="2F0D3564" w:rsidR="00CC7990" w:rsidRPr="009453AC" w:rsidRDefault="00CC7990" w:rsidP="00CC7990">
      <w:pPr>
        <w:pStyle w:val="PrrafoESP-ENG"/>
      </w:pPr>
    </w:p>
    <w:tbl>
      <w:tblPr>
        <w:tblStyle w:val="Tablaconcuadrcula"/>
        <w:tblW w:w="0" w:type="auto"/>
        <w:tblBorders>
          <w:top w:val="single" w:sz="4" w:space="0" w:color="464646"/>
          <w:left w:val="single" w:sz="4" w:space="0" w:color="464646"/>
          <w:bottom w:val="single" w:sz="4" w:space="0" w:color="464646"/>
          <w:right w:val="single" w:sz="4" w:space="0" w:color="464646"/>
          <w:insideH w:val="single" w:sz="4" w:space="0" w:color="464646"/>
          <w:insideV w:val="single" w:sz="4" w:space="0" w:color="464646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CC7990" w14:paraId="001C1CD4" w14:textId="77777777" w:rsidTr="008831AD">
        <w:trPr>
          <w:tblHeader/>
        </w:trPr>
        <w:tc>
          <w:tcPr>
            <w:tcW w:w="3398" w:type="dxa"/>
            <w:shd w:val="clear" w:color="auto" w:fill="8DB3E2" w:themeFill="text2" w:themeFillTint="66"/>
            <w:vAlign w:val="center"/>
          </w:tcPr>
          <w:p w14:paraId="15CF8CF1" w14:textId="77777777" w:rsidR="00CC7990" w:rsidRPr="008831AD" w:rsidRDefault="00CC7990" w:rsidP="00B53482">
            <w:pPr>
              <w:pStyle w:val="PrrafoESP-ENG"/>
              <w:jc w:val="center"/>
              <w:rPr>
                <w:b/>
              </w:rPr>
            </w:pPr>
          </w:p>
        </w:tc>
        <w:tc>
          <w:tcPr>
            <w:tcW w:w="3398" w:type="dxa"/>
            <w:shd w:val="clear" w:color="auto" w:fill="8DB3E2" w:themeFill="text2" w:themeFillTint="66"/>
            <w:vAlign w:val="center"/>
          </w:tcPr>
          <w:p w14:paraId="565EB232" w14:textId="77777777" w:rsidR="00CC7990" w:rsidRPr="008831AD" w:rsidRDefault="00CC7990" w:rsidP="00B53482">
            <w:pPr>
              <w:pStyle w:val="PrrafoESP-ENG"/>
              <w:jc w:val="center"/>
              <w:rPr>
                <w:b/>
              </w:rPr>
            </w:pPr>
          </w:p>
        </w:tc>
        <w:tc>
          <w:tcPr>
            <w:tcW w:w="3399" w:type="dxa"/>
            <w:shd w:val="clear" w:color="auto" w:fill="8DB3E2" w:themeFill="text2" w:themeFillTint="66"/>
            <w:vAlign w:val="center"/>
          </w:tcPr>
          <w:p w14:paraId="09E70E4C" w14:textId="77777777" w:rsidR="00CC7990" w:rsidRPr="008831AD" w:rsidRDefault="00CC7990" w:rsidP="00B53482">
            <w:pPr>
              <w:pStyle w:val="PrrafoESP-ENG"/>
              <w:jc w:val="center"/>
              <w:rPr>
                <w:b/>
              </w:rPr>
            </w:pPr>
          </w:p>
        </w:tc>
      </w:tr>
      <w:tr w:rsidR="00CC7990" w:rsidRPr="009453AC" w14:paraId="2F0A4FC2" w14:textId="77777777" w:rsidTr="00865D58">
        <w:tc>
          <w:tcPr>
            <w:tcW w:w="0" w:type="auto"/>
          </w:tcPr>
          <w:p w14:paraId="518AB2BA" w14:textId="77777777" w:rsidR="00CC7990" w:rsidRPr="009453AC" w:rsidRDefault="00CC7990" w:rsidP="001246B2"/>
        </w:tc>
        <w:tc>
          <w:tcPr>
            <w:tcW w:w="0" w:type="auto"/>
          </w:tcPr>
          <w:p w14:paraId="50F76EE0" w14:textId="77777777" w:rsidR="00CC7990" w:rsidRPr="009453AC" w:rsidRDefault="00CC7990" w:rsidP="001246B2"/>
        </w:tc>
        <w:tc>
          <w:tcPr>
            <w:tcW w:w="0" w:type="auto"/>
          </w:tcPr>
          <w:p w14:paraId="3F655F6B" w14:textId="77777777" w:rsidR="00CC7990" w:rsidRPr="009453AC" w:rsidRDefault="00CC7990" w:rsidP="001246B2"/>
        </w:tc>
      </w:tr>
      <w:tr w:rsidR="00CC7990" w:rsidRPr="009453AC" w14:paraId="4267132B" w14:textId="77777777" w:rsidTr="00865D58">
        <w:tc>
          <w:tcPr>
            <w:tcW w:w="0" w:type="auto"/>
          </w:tcPr>
          <w:p w14:paraId="39A28EAF" w14:textId="77777777" w:rsidR="00CC7990" w:rsidRPr="009453AC" w:rsidRDefault="00CC7990" w:rsidP="001246B2"/>
        </w:tc>
        <w:tc>
          <w:tcPr>
            <w:tcW w:w="0" w:type="auto"/>
          </w:tcPr>
          <w:p w14:paraId="2C4894CF" w14:textId="77777777" w:rsidR="00CC7990" w:rsidRPr="009453AC" w:rsidRDefault="00CC7990" w:rsidP="001246B2"/>
        </w:tc>
        <w:tc>
          <w:tcPr>
            <w:tcW w:w="0" w:type="auto"/>
          </w:tcPr>
          <w:p w14:paraId="77819CBE" w14:textId="77777777" w:rsidR="00CC7990" w:rsidRPr="009453AC" w:rsidRDefault="00CC7990" w:rsidP="001246B2"/>
        </w:tc>
      </w:tr>
      <w:tr w:rsidR="001246B2" w:rsidRPr="009453AC" w14:paraId="53F1E987" w14:textId="77777777" w:rsidTr="00865D58">
        <w:tc>
          <w:tcPr>
            <w:tcW w:w="0" w:type="auto"/>
          </w:tcPr>
          <w:p w14:paraId="07573310" w14:textId="77777777" w:rsidR="001246B2" w:rsidRPr="009453AC" w:rsidRDefault="001246B2" w:rsidP="00B53482"/>
        </w:tc>
        <w:tc>
          <w:tcPr>
            <w:tcW w:w="0" w:type="auto"/>
          </w:tcPr>
          <w:p w14:paraId="374EA981" w14:textId="77777777" w:rsidR="001246B2" w:rsidRPr="009453AC" w:rsidRDefault="001246B2" w:rsidP="00B53482"/>
        </w:tc>
        <w:tc>
          <w:tcPr>
            <w:tcW w:w="0" w:type="auto"/>
          </w:tcPr>
          <w:p w14:paraId="5FC998A5" w14:textId="77777777" w:rsidR="001246B2" w:rsidRPr="009453AC" w:rsidRDefault="001246B2" w:rsidP="00B53482"/>
        </w:tc>
      </w:tr>
      <w:tr w:rsidR="00CC7990" w:rsidRPr="009453AC" w14:paraId="56273979" w14:textId="77777777" w:rsidTr="00865D58">
        <w:tc>
          <w:tcPr>
            <w:tcW w:w="0" w:type="auto"/>
          </w:tcPr>
          <w:p w14:paraId="0298B5FD" w14:textId="77777777" w:rsidR="00CC7990" w:rsidRPr="009453AC" w:rsidRDefault="00CC7990" w:rsidP="001246B2"/>
        </w:tc>
        <w:tc>
          <w:tcPr>
            <w:tcW w:w="0" w:type="auto"/>
          </w:tcPr>
          <w:p w14:paraId="378A6B80" w14:textId="77777777" w:rsidR="00CC7990" w:rsidRPr="009453AC" w:rsidRDefault="00CC7990" w:rsidP="001246B2"/>
        </w:tc>
        <w:tc>
          <w:tcPr>
            <w:tcW w:w="0" w:type="auto"/>
          </w:tcPr>
          <w:p w14:paraId="544AD702" w14:textId="77777777" w:rsidR="00CC7990" w:rsidRPr="009453AC" w:rsidRDefault="00CC7990" w:rsidP="001246B2"/>
        </w:tc>
      </w:tr>
    </w:tbl>
    <w:p w14:paraId="39D4B751" w14:textId="4C68992D" w:rsidR="00635124" w:rsidRDefault="00635124" w:rsidP="00635124">
      <w:pPr>
        <w:pStyle w:val="Descripcin"/>
        <w:keepNext/>
      </w:pPr>
      <w:bookmarkStart w:id="23" w:name="_Toc466378783"/>
      <w:bookmarkStart w:id="24" w:name="_Ref467149944"/>
      <w:bookmarkStart w:id="25" w:name="_Toc470175220"/>
      <w:bookmarkStart w:id="26" w:name="_Toc84166871"/>
      <w:r>
        <w:t xml:space="preserve">Tabla </w:t>
      </w:r>
      <w:r w:rsidR="0026183A">
        <w:rPr>
          <w:noProof/>
        </w:rPr>
        <w:fldChar w:fldCharType="begin"/>
      </w:r>
      <w:r w:rsidR="0026183A">
        <w:rPr>
          <w:noProof/>
        </w:rPr>
        <w:instrText xml:space="preserve"> SEQ Tabla \* ARABIC </w:instrText>
      </w:r>
      <w:r w:rsidR="0026183A">
        <w:rPr>
          <w:noProof/>
        </w:rPr>
        <w:fldChar w:fldCharType="separate"/>
      </w:r>
      <w:r w:rsidR="001B27A9">
        <w:rPr>
          <w:noProof/>
        </w:rPr>
        <w:t>1</w:t>
      </w:r>
      <w:r w:rsidR="0026183A">
        <w:rPr>
          <w:noProof/>
        </w:rPr>
        <w:fldChar w:fldCharType="end"/>
      </w:r>
      <w:r>
        <w:t xml:space="preserve">: </w:t>
      </w:r>
      <w:r w:rsidR="001B27A9">
        <w:t xml:space="preserve">Tables </w:t>
      </w:r>
      <w:proofErr w:type="spellStart"/>
      <w:r w:rsidR="001B27A9">
        <w:t>example</w:t>
      </w:r>
      <w:proofErr w:type="spellEnd"/>
      <w:r w:rsidR="001B27A9">
        <w:t xml:space="preserve"> I</w:t>
      </w:r>
      <w:bookmarkEnd w:id="26"/>
    </w:p>
    <w:bookmarkEnd w:id="23"/>
    <w:bookmarkEnd w:id="24"/>
    <w:bookmarkEnd w:id="25"/>
    <w:p w14:paraId="30896888" w14:textId="77777777" w:rsidR="004B162D" w:rsidRDefault="004B162D" w:rsidP="00CC7990">
      <w:pPr>
        <w:pStyle w:val="PrrafoESP-ENG"/>
      </w:pPr>
    </w:p>
    <w:tbl>
      <w:tblPr>
        <w:tblStyle w:val="Tablaconcuadrcula"/>
        <w:tblW w:w="0" w:type="auto"/>
        <w:tblBorders>
          <w:top w:val="single" w:sz="4" w:space="0" w:color="464646"/>
          <w:left w:val="single" w:sz="4" w:space="0" w:color="464646"/>
          <w:bottom w:val="single" w:sz="4" w:space="0" w:color="464646"/>
          <w:right w:val="single" w:sz="4" w:space="0" w:color="464646"/>
          <w:insideH w:val="single" w:sz="4" w:space="0" w:color="464646"/>
          <w:insideV w:val="single" w:sz="4" w:space="0" w:color="464646"/>
        </w:tblBorders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635124" w14:paraId="2A822EBA" w14:textId="77777777" w:rsidTr="008831AD">
        <w:trPr>
          <w:tblHeader/>
        </w:trPr>
        <w:tc>
          <w:tcPr>
            <w:tcW w:w="3398" w:type="dxa"/>
            <w:shd w:val="clear" w:color="auto" w:fill="8DB3E2" w:themeFill="text2" w:themeFillTint="66"/>
            <w:vAlign w:val="center"/>
          </w:tcPr>
          <w:p w14:paraId="227BF589" w14:textId="77777777" w:rsidR="00635124" w:rsidRPr="008831AD" w:rsidRDefault="00635124" w:rsidP="00B53482">
            <w:pPr>
              <w:pStyle w:val="PrrafoESP-ENG"/>
              <w:jc w:val="center"/>
              <w:rPr>
                <w:b/>
              </w:rPr>
            </w:pPr>
          </w:p>
        </w:tc>
        <w:tc>
          <w:tcPr>
            <w:tcW w:w="3398" w:type="dxa"/>
            <w:shd w:val="clear" w:color="auto" w:fill="8DB3E2" w:themeFill="text2" w:themeFillTint="66"/>
            <w:vAlign w:val="center"/>
          </w:tcPr>
          <w:p w14:paraId="0887513B" w14:textId="77777777" w:rsidR="00635124" w:rsidRPr="008831AD" w:rsidRDefault="00635124" w:rsidP="00B53482">
            <w:pPr>
              <w:pStyle w:val="PrrafoESP-ENG"/>
              <w:jc w:val="center"/>
              <w:rPr>
                <w:b/>
              </w:rPr>
            </w:pPr>
          </w:p>
        </w:tc>
        <w:tc>
          <w:tcPr>
            <w:tcW w:w="3399" w:type="dxa"/>
            <w:shd w:val="clear" w:color="auto" w:fill="8DB3E2" w:themeFill="text2" w:themeFillTint="66"/>
            <w:vAlign w:val="center"/>
          </w:tcPr>
          <w:p w14:paraId="4A43EA59" w14:textId="77777777" w:rsidR="00635124" w:rsidRPr="008831AD" w:rsidRDefault="00635124" w:rsidP="00B53482">
            <w:pPr>
              <w:pStyle w:val="PrrafoESP-ENG"/>
              <w:jc w:val="center"/>
              <w:rPr>
                <w:b/>
              </w:rPr>
            </w:pPr>
          </w:p>
        </w:tc>
      </w:tr>
      <w:tr w:rsidR="00635124" w:rsidRPr="009453AC" w14:paraId="016845A6" w14:textId="77777777" w:rsidTr="00B53482">
        <w:tc>
          <w:tcPr>
            <w:tcW w:w="0" w:type="auto"/>
          </w:tcPr>
          <w:p w14:paraId="5F47599B" w14:textId="77777777" w:rsidR="00635124" w:rsidRPr="009453AC" w:rsidRDefault="00635124" w:rsidP="00B53482"/>
        </w:tc>
        <w:tc>
          <w:tcPr>
            <w:tcW w:w="0" w:type="auto"/>
          </w:tcPr>
          <w:p w14:paraId="4F456673" w14:textId="77777777" w:rsidR="00635124" w:rsidRPr="009453AC" w:rsidRDefault="00635124" w:rsidP="00B53482"/>
        </w:tc>
        <w:tc>
          <w:tcPr>
            <w:tcW w:w="0" w:type="auto"/>
          </w:tcPr>
          <w:p w14:paraId="34782D22" w14:textId="77777777" w:rsidR="00635124" w:rsidRPr="009453AC" w:rsidRDefault="00635124" w:rsidP="00B53482"/>
        </w:tc>
      </w:tr>
      <w:tr w:rsidR="00635124" w:rsidRPr="009453AC" w14:paraId="6A95638B" w14:textId="77777777" w:rsidTr="00B53482">
        <w:tc>
          <w:tcPr>
            <w:tcW w:w="0" w:type="auto"/>
          </w:tcPr>
          <w:p w14:paraId="1844B20C" w14:textId="77777777" w:rsidR="00635124" w:rsidRPr="009453AC" w:rsidRDefault="00635124" w:rsidP="00B53482"/>
        </w:tc>
        <w:tc>
          <w:tcPr>
            <w:tcW w:w="0" w:type="auto"/>
          </w:tcPr>
          <w:p w14:paraId="1E6F2771" w14:textId="77777777" w:rsidR="00635124" w:rsidRPr="009453AC" w:rsidRDefault="00635124" w:rsidP="00B53482"/>
        </w:tc>
        <w:tc>
          <w:tcPr>
            <w:tcW w:w="0" w:type="auto"/>
          </w:tcPr>
          <w:p w14:paraId="2948D80E" w14:textId="77777777" w:rsidR="00635124" w:rsidRPr="009453AC" w:rsidRDefault="00635124" w:rsidP="00B53482"/>
        </w:tc>
      </w:tr>
      <w:tr w:rsidR="00635124" w:rsidRPr="009453AC" w14:paraId="0A6FF009" w14:textId="77777777" w:rsidTr="00B53482">
        <w:tc>
          <w:tcPr>
            <w:tcW w:w="0" w:type="auto"/>
          </w:tcPr>
          <w:p w14:paraId="0018B483" w14:textId="77777777" w:rsidR="00635124" w:rsidRPr="009453AC" w:rsidRDefault="00635124" w:rsidP="00B53482"/>
        </w:tc>
        <w:tc>
          <w:tcPr>
            <w:tcW w:w="0" w:type="auto"/>
          </w:tcPr>
          <w:p w14:paraId="4ED1BBB0" w14:textId="77777777" w:rsidR="00635124" w:rsidRPr="009453AC" w:rsidRDefault="00635124" w:rsidP="00B53482"/>
        </w:tc>
        <w:tc>
          <w:tcPr>
            <w:tcW w:w="0" w:type="auto"/>
          </w:tcPr>
          <w:p w14:paraId="5F1A2E52" w14:textId="77777777" w:rsidR="00635124" w:rsidRPr="009453AC" w:rsidRDefault="00635124" w:rsidP="00B53482"/>
        </w:tc>
      </w:tr>
      <w:tr w:rsidR="00635124" w:rsidRPr="009453AC" w14:paraId="00B04D8C" w14:textId="77777777" w:rsidTr="00B53482">
        <w:tc>
          <w:tcPr>
            <w:tcW w:w="0" w:type="auto"/>
          </w:tcPr>
          <w:p w14:paraId="0358407F" w14:textId="77777777" w:rsidR="00635124" w:rsidRPr="009453AC" w:rsidRDefault="00635124" w:rsidP="00B53482"/>
        </w:tc>
        <w:tc>
          <w:tcPr>
            <w:tcW w:w="0" w:type="auto"/>
          </w:tcPr>
          <w:p w14:paraId="6BAEF697" w14:textId="77777777" w:rsidR="00635124" w:rsidRPr="009453AC" w:rsidRDefault="00635124" w:rsidP="00B53482"/>
        </w:tc>
        <w:tc>
          <w:tcPr>
            <w:tcW w:w="0" w:type="auto"/>
          </w:tcPr>
          <w:p w14:paraId="3236F05F" w14:textId="77777777" w:rsidR="00635124" w:rsidRPr="009453AC" w:rsidRDefault="00635124" w:rsidP="00B53482"/>
        </w:tc>
      </w:tr>
    </w:tbl>
    <w:p w14:paraId="069BAFF5" w14:textId="4FF19B1F" w:rsidR="00635124" w:rsidRDefault="00635124" w:rsidP="00635124">
      <w:pPr>
        <w:pStyle w:val="Descripcin"/>
        <w:keepNext/>
      </w:pPr>
      <w:bookmarkStart w:id="27" w:name="_Toc84166872"/>
      <w:r>
        <w:t xml:space="preserve">Tabla </w:t>
      </w:r>
      <w:r w:rsidR="0026183A">
        <w:rPr>
          <w:noProof/>
        </w:rPr>
        <w:fldChar w:fldCharType="begin"/>
      </w:r>
      <w:r w:rsidR="0026183A">
        <w:rPr>
          <w:noProof/>
        </w:rPr>
        <w:instrText xml:space="preserve"> SEQ Tabla \* ARABIC </w:instrText>
      </w:r>
      <w:r w:rsidR="0026183A">
        <w:rPr>
          <w:noProof/>
        </w:rPr>
        <w:fldChar w:fldCharType="separate"/>
      </w:r>
      <w:r w:rsidR="001B27A9">
        <w:rPr>
          <w:noProof/>
        </w:rPr>
        <w:t>2</w:t>
      </w:r>
      <w:r w:rsidR="0026183A">
        <w:rPr>
          <w:noProof/>
        </w:rPr>
        <w:fldChar w:fldCharType="end"/>
      </w:r>
      <w:r>
        <w:t xml:space="preserve">: </w:t>
      </w:r>
      <w:r w:rsidR="001B27A9">
        <w:t xml:space="preserve">Tables </w:t>
      </w:r>
      <w:proofErr w:type="spellStart"/>
      <w:r w:rsidR="001B27A9">
        <w:t>example</w:t>
      </w:r>
      <w:proofErr w:type="spellEnd"/>
      <w:r w:rsidR="001B27A9">
        <w:t xml:space="preserve"> I</w:t>
      </w:r>
      <w:r w:rsidR="001B27A9">
        <w:t>I</w:t>
      </w:r>
      <w:bookmarkEnd w:id="27"/>
    </w:p>
    <w:p w14:paraId="1DB9F10C" w14:textId="77777777" w:rsidR="004B162D" w:rsidRPr="004B162D" w:rsidRDefault="004B162D" w:rsidP="004B162D"/>
    <w:p w14:paraId="01610A53" w14:textId="77777777" w:rsidR="004B162D" w:rsidRPr="004B162D" w:rsidRDefault="004B162D" w:rsidP="004B162D"/>
    <w:p w14:paraId="6B6F6343" w14:textId="65CC8C1C" w:rsidR="001B27A9" w:rsidRPr="005C0217" w:rsidRDefault="001B27A9" w:rsidP="001B27A9">
      <w:pPr>
        <w:pStyle w:val="Ttulo2"/>
        <w:rPr>
          <w:highlight w:val="yellow"/>
        </w:rPr>
      </w:pPr>
      <w:bookmarkStart w:id="28" w:name="_Toc84166866"/>
      <w:proofErr w:type="spellStart"/>
      <w:r w:rsidRPr="005C0217">
        <w:rPr>
          <w:highlight w:val="yellow"/>
        </w:rPr>
        <w:t>Economic</w:t>
      </w:r>
      <w:proofErr w:type="spellEnd"/>
      <w:r w:rsidRPr="005C0217">
        <w:rPr>
          <w:highlight w:val="yellow"/>
        </w:rPr>
        <w:t xml:space="preserve"> </w:t>
      </w:r>
      <w:proofErr w:type="spellStart"/>
      <w:r w:rsidRPr="005C0217">
        <w:rPr>
          <w:highlight w:val="yellow"/>
        </w:rPr>
        <w:t>Proposal</w:t>
      </w:r>
      <w:bookmarkEnd w:id="28"/>
      <w:proofErr w:type="spellEnd"/>
    </w:p>
    <w:p w14:paraId="73280AB3" w14:textId="622F70E2" w:rsidR="001B27A9" w:rsidRDefault="001B27A9" w:rsidP="001B27A9"/>
    <w:p w14:paraId="510A71AE" w14:textId="18B8096A" w:rsidR="001B27A9" w:rsidRDefault="001B27A9" w:rsidP="001B27A9"/>
    <w:p w14:paraId="674DDBE1" w14:textId="30F945AB" w:rsidR="001B27A9" w:rsidRDefault="001B27A9">
      <w:r>
        <w:br w:type="page"/>
      </w:r>
    </w:p>
    <w:p w14:paraId="78623FEF" w14:textId="094D43E5" w:rsidR="001B27A9" w:rsidRPr="005C0217" w:rsidRDefault="001B27A9" w:rsidP="001B27A9">
      <w:pPr>
        <w:pStyle w:val="Ttulo1"/>
        <w:rPr>
          <w:highlight w:val="yellow"/>
        </w:rPr>
      </w:pPr>
      <w:bookmarkStart w:id="29" w:name="_Toc84166867"/>
      <w:r w:rsidRPr="005C0217">
        <w:rPr>
          <w:highlight w:val="yellow"/>
        </w:rPr>
        <w:lastRenderedPageBreak/>
        <w:t>results</w:t>
      </w:r>
      <w:bookmarkEnd w:id="29"/>
    </w:p>
    <w:p w14:paraId="74325D50" w14:textId="77777777" w:rsidR="001B27A9" w:rsidRDefault="001B27A9">
      <w:pPr>
        <w:rPr>
          <w:b/>
          <w:caps/>
          <w:sz w:val="22"/>
          <w:szCs w:val="21"/>
        </w:rPr>
      </w:pPr>
      <w:r>
        <w:br w:type="page"/>
      </w:r>
    </w:p>
    <w:p w14:paraId="0A1601BC" w14:textId="51E4EAE4" w:rsidR="001B27A9" w:rsidRPr="005C0217" w:rsidRDefault="001B27A9" w:rsidP="001B27A9">
      <w:pPr>
        <w:pStyle w:val="Ttulo1"/>
        <w:rPr>
          <w:highlight w:val="yellow"/>
        </w:rPr>
      </w:pPr>
      <w:bookmarkStart w:id="30" w:name="_Toc84166868"/>
      <w:r w:rsidRPr="005C0217">
        <w:rPr>
          <w:highlight w:val="yellow"/>
        </w:rPr>
        <w:lastRenderedPageBreak/>
        <w:t>CONCLUSIONS</w:t>
      </w:r>
      <w:bookmarkEnd w:id="30"/>
    </w:p>
    <w:p w14:paraId="555E9CEE" w14:textId="29B746B5" w:rsidR="001B27A9" w:rsidRDefault="001B27A9" w:rsidP="001B27A9"/>
    <w:p w14:paraId="772044F9" w14:textId="77777777" w:rsidR="001B27A9" w:rsidRPr="001B27A9" w:rsidRDefault="001B27A9" w:rsidP="001B27A9"/>
    <w:p w14:paraId="65F27F6B" w14:textId="77777777" w:rsidR="001B27A9" w:rsidRPr="001B27A9" w:rsidRDefault="001B27A9" w:rsidP="001B27A9"/>
    <w:p w14:paraId="02D5C5BF" w14:textId="77777777" w:rsidR="004B162D" w:rsidRPr="004B162D" w:rsidRDefault="004B162D" w:rsidP="004B162D"/>
    <w:sectPr w:rsidR="004B162D" w:rsidRPr="004B162D" w:rsidSect="00DA6DB6">
      <w:headerReference w:type="default" r:id="rId13"/>
      <w:footerReference w:type="default" r:id="rId14"/>
      <w:pgSz w:w="11906" w:h="16838" w:code="9"/>
      <w:pgMar w:top="678" w:right="567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ADF94" w14:textId="77777777" w:rsidR="00607460" w:rsidRDefault="00607460" w:rsidP="00DA3B85">
      <w:r>
        <w:separator/>
      </w:r>
    </w:p>
    <w:p w14:paraId="35FFE764" w14:textId="77777777" w:rsidR="00607460" w:rsidRDefault="00607460" w:rsidP="00DA3B85"/>
    <w:p w14:paraId="355CB644" w14:textId="77777777" w:rsidR="00607460" w:rsidRDefault="00607460"/>
    <w:p w14:paraId="40C92313" w14:textId="77777777" w:rsidR="00607460" w:rsidRDefault="00607460"/>
    <w:p w14:paraId="7F53579B" w14:textId="77777777" w:rsidR="00607460" w:rsidRDefault="00607460"/>
  </w:endnote>
  <w:endnote w:type="continuationSeparator" w:id="0">
    <w:p w14:paraId="3F95BF83" w14:textId="77777777" w:rsidR="00607460" w:rsidRDefault="00607460" w:rsidP="00DA3B85">
      <w:r>
        <w:continuationSeparator/>
      </w:r>
    </w:p>
    <w:p w14:paraId="6EE0EB3D" w14:textId="77777777" w:rsidR="00607460" w:rsidRDefault="00607460" w:rsidP="00DA3B85"/>
    <w:p w14:paraId="45AD7D85" w14:textId="77777777" w:rsidR="00607460" w:rsidRDefault="00607460"/>
    <w:p w14:paraId="2BB5229F" w14:textId="77777777" w:rsidR="00607460" w:rsidRDefault="00607460"/>
    <w:p w14:paraId="5EFDF64A" w14:textId="77777777" w:rsidR="00607460" w:rsidRDefault="006074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502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94"/>
      <w:gridCol w:w="2304"/>
      <w:gridCol w:w="7028"/>
    </w:tblGrid>
    <w:tr w:rsidR="006E0174" w:rsidRPr="003B2509" w14:paraId="5E222680" w14:textId="77777777" w:rsidTr="00881D72">
      <w:trPr>
        <w:trHeight w:hRule="exact" w:val="340"/>
      </w:trPr>
      <w:sdt>
        <w:sdtPr>
          <w:alias w:val="Razón Social"/>
          <w:tag w:val="Razón Social"/>
          <w:id w:val="-1056615088"/>
        </w:sdtPr>
        <w:sdtEndPr/>
        <w:sdtContent>
          <w:tc>
            <w:tcPr>
              <w:tcW w:w="5694" w:type="dxa"/>
              <w:tcBorders>
                <w:bottom w:val="single" w:sz="2" w:space="0" w:color="002060"/>
              </w:tcBorders>
              <w:vAlign w:val="center"/>
            </w:tcPr>
            <w:p w14:paraId="0E05DF44" w14:textId="77777777" w:rsidR="006E0174" w:rsidRPr="0045792E" w:rsidRDefault="006E0174" w:rsidP="00E04D6E">
              <w:pPr>
                <w:pStyle w:val="RaznSocialESP-ENG"/>
              </w:pPr>
              <w:r w:rsidRPr="0045792E">
                <w:t xml:space="preserve">© SENER Ingeniería y Sistemas, S.A. – </w:t>
              </w:r>
              <w:r>
                <w:t>Getxo, 2014</w:t>
              </w:r>
            </w:p>
          </w:tc>
        </w:sdtContent>
      </w:sdt>
      <w:tc>
        <w:tcPr>
          <w:tcW w:w="2304" w:type="dxa"/>
          <w:tcBorders>
            <w:bottom w:val="single" w:sz="2" w:space="0" w:color="002060"/>
          </w:tcBorders>
          <w:vAlign w:val="center"/>
        </w:tcPr>
        <w:p w14:paraId="1252FCC3" w14:textId="77777777" w:rsidR="006E0174" w:rsidRPr="00792026" w:rsidRDefault="006E0174" w:rsidP="00B53482"/>
      </w:tc>
      <w:sdt>
        <w:sdtPr>
          <w:alias w:val="Difusión"/>
          <w:tag w:val="Difusión"/>
          <w:id w:val="887457913"/>
          <w:lock w:val="sdtLocked"/>
        </w:sdtPr>
        <w:sdtEndPr/>
        <w:sdtContent>
          <w:tc>
            <w:tcPr>
              <w:tcW w:w="7028" w:type="dxa"/>
              <w:tcBorders>
                <w:bottom w:val="single" w:sz="2" w:space="0" w:color="002060"/>
              </w:tcBorders>
              <w:vAlign w:val="center"/>
            </w:tcPr>
            <w:p w14:paraId="14B77C24" w14:textId="77777777" w:rsidR="006E0174" w:rsidRPr="003B2509" w:rsidRDefault="006E0174" w:rsidP="003B2509">
              <w:r>
                <w:t>CLASIFICATION</w:t>
              </w:r>
              <w:r w:rsidRPr="003B2509">
                <w:t xml:space="preserve"> </w:t>
              </w:r>
            </w:p>
          </w:tc>
        </w:sdtContent>
      </w:sdt>
    </w:tr>
  </w:tbl>
  <w:p w14:paraId="5F2BE9E5" w14:textId="77777777" w:rsidR="006E0174" w:rsidRPr="003B2509" w:rsidRDefault="006E01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0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2" w:space="0" w:color="002060"/>
        <w:insideV w:val="none" w:sz="0" w:space="0" w:color="auto"/>
      </w:tblBorders>
      <w:tblLook w:val="04A0" w:firstRow="1" w:lastRow="0" w:firstColumn="1" w:lastColumn="0" w:noHBand="0" w:noVBand="1"/>
    </w:tblPr>
    <w:tblGrid>
      <w:gridCol w:w="5694"/>
      <w:gridCol w:w="2304"/>
      <w:gridCol w:w="2304"/>
    </w:tblGrid>
    <w:tr w:rsidR="006E0174" w14:paraId="547538AD" w14:textId="77777777" w:rsidTr="009300F3">
      <w:trPr>
        <w:trHeight w:hRule="exact" w:val="340"/>
      </w:trPr>
      <w:sdt>
        <w:sdtPr>
          <w:alias w:val="Razón Social"/>
          <w:tag w:val="Razón Social"/>
          <w:id w:val="-1359499791"/>
        </w:sdtPr>
        <w:sdtEndPr/>
        <w:sdtContent>
          <w:tc>
            <w:tcPr>
              <w:tcW w:w="5694" w:type="dxa"/>
              <w:vAlign w:val="center"/>
              <w:hideMark/>
            </w:tcPr>
            <w:p w14:paraId="56B6E01B" w14:textId="7483294E" w:rsidR="006E0174" w:rsidRPr="00C73FFE" w:rsidRDefault="0094434B" w:rsidP="00F80B89">
              <w:pPr>
                <w:pStyle w:val="RaznSocialESP-ENG"/>
              </w:pPr>
              <w:r>
                <w:t>COLEGIO GAZTELUETA</w:t>
              </w:r>
              <w:r w:rsidR="006E0174">
                <w:t xml:space="preserve"> –</w:t>
              </w:r>
              <w:r w:rsidR="00265C8C">
                <w:t>Lejona</w:t>
              </w:r>
              <w:r w:rsidR="006E0174">
                <w:t>, 2021</w:t>
              </w:r>
            </w:p>
          </w:tc>
        </w:sdtContent>
      </w:sdt>
      <w:tc>
        <w:tcPr>
          <w:tcW w:w="2304" w:type="dxa"/>
          <w:vAlign w:val="center"/>
        </w:tcPr>
        <w:p w14:paraId="40C05E00" w14:textId="77777777" w:rsidR="006E0174" w:rsidRDefault="006E0174">
          <w:pPr>
            <w:pStyle w:val="ClasificacindelDocumento"/>
          </w:pPr>
        </w:p>
      </w:tc>
      <w:sdt>
        <w:sdtPr>
          <w:alias w:val="Difusión"/>
          <w:tag w:val="Difusión"/>
          <w:id w:val="1688398125"/>
          <w:showingPlcHdr/>
        </w:sdtPr>
        <w:sdtEndPr/>
        <w:sdtContent>
          <w:tc>
            <w:tcPr>
              <w:tcW w:w="2304" w:type="dxa"/>
              <w:vAlign w:val="center"/>
              <w:hideMark/>
            </w:tcPr>
            <w:p w14:paraId="2EE2F8F2" w14:textId="77777777" w:rsidR="006E0174" w:rsidRDefault="006E0174" w:rsidP="002F2604">
              <w:pPr>
                <w:pStyle w:val="ClasificacindelDocumento"/>
              </w:pPr>
              <w:r>
                <w:t xml:space="preserve">     </w:t>
              </w:r>
            </w:p>
          </w:tc>
        </w:sdtContent>
      </w:sdt>
    </w:tr>
    <w:tr w:rsidR="006E0174" w:rsidRPr="00E04D6E" w14:paraId="5B446025" w14:textId="77777777" w:rsidTr="00265C8C">
      <w:trPr>
        <w:trHeight w:val="851"/>
      </w:trPr>
      <w:tc>
        <w:tcPr>
          <w:tcW w:w="10302" w:type="dxa"/>
          <w:gridSpan w:val="3"/>
        </w:tcPr>
        <w:p w14:paraId="300C19BE" w14:textId="234A446C" w:rsidR="006E0174" w:rsidRPr="00C73FFE" w:rsidRDefault="006E0174" w:rsidP="00E04D6E">
          <w:pPr>
            <w:pStyle w:val="RaznSocialESP-ENG"/>
          </w:pPr>
        </w:p>
      </w:tc>
    </w:tr>
  </w:tbl>
  <w:p w14:paraId="69294846" w14:textId="77777777" w:rsidR="006E0174" w:rsidRPr="00C73FFE" w:rsidRDefault="006E017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206" w:type="dxa"/>
      <w:tblInd w:w="108" w:type="dxa"/>
      <w:tblBorders>
        <w:top w:val="single" w:sz="2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1134"/>
      <w:gridCol w:w="5103"/>
    </w:tblGrid>
    <w:tr w:rsidR="006E0174" w:rsidRPr="003B2509" w14:paraId="1B8C9579" w14:textId="77777777" w:rsidTr="00E72D6D">
      <w:trPr>
        <w:trHeight w:hRule="exact" w:val="340"/>
      </w:trPr>
      <w:sdt>
        <w:sdtPr>
          <w:alias w:val="Razón Social"/>
          <w:tag w:val="Razón Social"/>
          <w:id w:val="-305014598"/>
        </w:sdtPr>
        <w:sdtEndPr/>
        <w:sdtContent>
          <w:tc>
            <w:tcPr>
              <w:tcW w:w="3969" w:type="dxa"/>
              <w:vAlign w:val="center"/>
            </w:tcPr>
            <w:p w14:paraId="0182CE80" w14:textId="1CFEA7C0" w:rsidR="006E0174" w:rsidRPr="0045792E" w:rsidRDefault="001B27A9" w:rsidP="00F80B89">
              <w:pPr>
                <w:pStyle w:val="RaznSocialESP-ENG"/>
              </w:pPr>
              <w:r>
                <w:t>COLEGIO GAZTELUETA</w:t>
              </w:r>
              <w:r w:rsidR="006E0174" w:rsidRPr="0045792E">
                <w:t xml:space="preserve">. – </w:t>
              </w:r>
              <w:r>
                <w:t>Lejona</w:t>
              </w:r>
              <w:r w:rsidR="006E0174">
                <w:t>, 2021</w:t>
              </w:r>
            </w:p>
          </w:tc>
        </w:sdtContent>
      </w:sdt>
      <w:tc>
        <w:tcPr>
          <w:tcW w:w="1134" w:type="dxa"/>
          <w:vAlign w:val="center"/>
        </w:tcPr>
        <w:p w14:paraId="1238C730" w14:textId="77777777" w:rsidR="006E0174" w:rsidRPr="00792026" w:rsidRDefault="006E0174" w:rsidP="00B53482"/>
      </w:tc>
      <w:sdt>
        <w:sdtPr>
          <w:alias w:val="Difusión"/>
          <w:tag w:val="Difusión"/>
          <w:id w:val="-1139186570"/>
          <w:showingPlcHdr/>
        </w:sdtPr>
        <w:sdtEndPr/>
        <w:sdtContent>
          <w:tc>
            <w:tcPr>
              <w:tcW w:w="5103" w:type="dxa"/>
              <w:vAlign w:val="center"/>
            </w:tcPr>
            <w:p w14:paraId="273E493E" w14:textId="4CC2367E" w:rsidR="006E0174" w:rsidRPr="003B2509" w:rsidRDefault="0094434B" w:rsidP="002F2604">
              <w:pPr>
                <w:pStyle w:val="ClasificacindelDocumento"/>
              </w:pPr>
              <w:r>
                <w:t xml:space="preserve">     </w:t>
              </w:r>
            </w:p>
          </w:tc>
        </w:sdtContent>
      </w:sdt>
    </w:tr>
  </w:tbl>
  <w:p w14:paraId="7B4EF8CA" w14:textId="77777777" w:rsidR="006E0174" w:rsidRPr="003B2509" w:rsidRDefault="006E0174" w:rsidP="004C130F">
    <w:pPr>
      <w:pStyle w:val="Piedepgin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5714C" w14:textId="77777777" w:rsidR="00607460" w:rsidRDefault="00607460" w:rsidP="00DA3B85">
      <w:r>
        <w:separator/>
      </w:r>
    </w:p>
    <w:p w14:paraId="53A863A0" w14:textId="77777777" w:rsidR="00607460" w:rsidRDefault="00607460" w:rsidP="00DA3B85"/>
    <w:p w14:paraId="7E02C3FE" w14:textId="77777777" w:rsidR="00607460" w:rsidRDefault="00607460"/>
    <w:p w14:paraId="4B25E36E" w14:textId="77777777" w:rsidR="00607460" w:rsidRDefault="00607460"/>
    <w:p w14:paraId="0792CC0E" w14:textId="77777777" w:rsidR="00607460" w:rsidRDefault="00607460"/>
  </w:footnote>
  <w:footnote w:type="continuationSeparator" w:id="0">
    <w:p w14:paraId="287D8FED" w14:textId="77777777" w:rsidR="00607460" w:rsidRDefault="00607460" w:rsidP="00DA3B85">
      <w:r>
        <w:continuationSeparator/>
      </w:r>
    </w:p>
    <w:p w14:paraId="74074193" w14:textId="77777777" w:rsidR="00607460" w:rsidRDefault="00607460" w:rsidP="00DA3B85"/>
    <w:p w14:paraId="556B935F" w14:textId="77777777" w:rsidR="00607460" w:rsidRDefault="00607460"/>
    <w:p w14:paraId="1B017DCE" w14:textId="77777777" w:rsidR="00607460" w:rsidRDefault="00607460"/>
    <w:p w14:paraId="2343F698" w14:textId="77777777" w:rsidR="00607460" w:rsidRDefault="006074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bottom w:val="single" w:sz="2" w:space="0" w:color="646D71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8"/>
      <w:gridCol w:w="1276"/>
      <w:gridCol w:w="1842"/>
    </w:tblGrid>
    <w:tr w:rsidR="006E0174" w14:paraId="5DB391B3" w14:textId="77777777" w:rsidTr="009300F3">
      <w:trPr>
        <w:cantSplit/>
        <w:trHeight w:hRule="exact" w:val="227"/>
      </w:trPr>
      <w:tc>
        <w:tcPr>
          <w:tcW w:w="7088" w:type="dxa"/>
          <w:vMerge w:val="restart"/>
          <w:tcMar>
            <w:left w:w="0" w:type="dxa"/>
          </w:tcMar>
        </w:tcPr>
        <w:p w14:paraId="0FDF58FB" w14:textId="77777777" w:rsidR="006E0174" w:rsidRDefault="006E0174" w:rsidP="00F64081">
          <w:pPr>
            <w:spacing w:before="0"/>
          </w:pPr>
          <w:r>
            <w:rPr>
              <w:noProof/>
              <w:lang w:eastAsia="es-ES"/>
            </w:rPr>
            <w:drawing>
              <wp:inline distT="0" distB="0" distL="0" distR="0" wp14:anchorId="68A11217" wp14:editId="063FDD64">
                <wp:extent cx="1731791" cy="350124"/>
                <wp:effectExtent l="0" t="0" r="1905" b="0"/>
                <wp:docPr id="22" name="0 Imagen" descr="logotipo SENER_color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 SENER_color_RGB.jpg"/>
                        <pic:cNvPicPr/>
                      </pic:nvPicPr>
                      <pic:blipFill>
                        <a:blip r:embed="rId1"/>
                        <a:srcRect l="1039" t="5128" r="1025" b="68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1791" cy="350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shd w:val="clear" w:color="auto" w:fill="auto"/>
          <w:vAlign w:val="center"/>
        </w:tcPr>
        <w:p w14:paraId="06655C72" w14:textId="77777777" w:rsidR="006E0174" w:rsidRPr="00C22E60" w:rsidRDefault="006E0174" w:rsidP="00E04D6E">
          <w:pPr>
            <w:pStyle w:val="Encabezado"/>
          </w:pPr>
          <w:r w:rsidRPr="00C22E60">
            <w:t>SENER Doc.</w:t>
          </w:r>
        </w:p>
      </w:tc>
      <w:tc>
        <w:tcPr>
          <w:tcW w:w="1842" w:type="dxa"/>
          <w:shd w:val="clear" w:color="auto" w:fill="auto"/>
          <w:vAlign w:val="center"/>
        </w:tcPr>
        <w:p w14:paraId="79982AEC" w14:textId="77777777" w:rsidR="006E0174" w:rsidRPr="00C22E60" w:rsidRDefault="006E0174" w:rsidP="00E04D6E">
          <w:pPr>
            <w:pStyle w:val="Encabezado"/>
          </w:pPr>
          <w:r w:rsidRPr="00F80B89">
            <w:rPr>
              <w:highlight w:val="yellow"/>
            </w:rPr>
            <w:t>C0210XXX</w:t>
          </w:r>
        </w:p>
      </w:tc>
    </w:tr>
    <w:tr w:rsidR="006E0174" w14:paraId="733FE9BA" w14:textId="77777777" w:rsidTr="009300F3">
      <w:trPr>
        <w:cantSplit/>
        <w:trHeight w:hRule="exact" w:val="227"/>
      </w:trPr>
      <w:tc>
        <w:tcPr>
          <w:tcW w:w="7088" w:type="dxa"/>
          <w:vMerge/>
        </w:tcPr>
        <w:p w14:paraId="4CE96481" w14:textId="77777777" w:rsidR="006E0174" w:rsidRDefault="006E0174" w:rsidP="007F4E1F">
          <w:pPr>
            <w:spacing w:before="0"/>
          </w:pPr>
        </w:p>
      </w:tc>
      <w:tc>
        <w:tcPr>
          <w:tcW w:w="1276" w:type="dxa"/>
          <w:shd w:val="clear" w:color="auto" w:fill="auto"/>
          <w:vAlign w:val="center"/>
        </w:tcPr>
        <w:p w14:paraId="30C198F5" w14:textId="77777777" w:rsidR="006E0174" w:rsidRPr="00C22E60" w:rsidRDefault="006E0174" w:rsidP="007F4E1F">
          <w:pPr>
            <w:pStyle w:val="Encabezado"/>
          </w:pPr>
          <w:r w:rsidRPr="00C22E60">
            <w:t>Rev.</w:t>
          </w:r>
        </w:p>
      </w:tc>
      <w:tc>
        <w:tcPr>
          <w:tcW w:w="1842" w:type="dxa"/>
          <w:shd w:val="clear" w:color="auto" w:fill="auto"/>
          <w:vAlign w:val="center"/>
        </w:tcPr>
        <w:p w14:paraId="0E15BEA8" w14:textId="77777777" w:rsidR="006E0174" w:rsidRPr="00C22E60" w:rsidRDefault="006E0174" w:rsidP="007F4E1F">
          <w:pPr>
            <w:pStyle w:val="Encabezado"/>
          </w:pPr>
          <w:r>
            <w:t>0</w:t>
          </w:r>
        </w:p>
      </w:tc>
    </w:tr>
    <w:tr w:rsidR="006E0174" w14:paraId="39CB4376" w14:textId="77777777" w:rsidTr="009300F3">
      <w:trPr>
        <w:cantSplit/>
        <w:trHeight w:hRule="exact" w:val="227"/>
      </w:trPr>
      <w:tc>
        <w:tcPr>
          <w:tcW w:w="7088" w:type="dxa"/>
          <w:vMerge/>
        </w:tcPr>
        <w:p w14:paraId="75F67556" w14:textId="77777777" w:rsidR="006E0174" w:rsidRDefault="006E0174" w:rsidP="007F4E1F">
          <w:pPr>
            <w:spacing w:before="0"/>
          </w:pPr>
        </w:p>
      </w:tc>
      <w:tc>
        <w:tcPr>
          <w:tcW w:w="1276" w:type="dxa"/>
          <w:shd w:val="clear" w:color="auto" w:fill="auto"/>
          <w:vAlign w:val="center"/>
        </w:tcPr>
        <w:p w14:paraId="0B004C52" w14:textId="77777777" w:rsidR="006E0174" w:rsidRPr="00C22E60" w:rsidRDefault="006E0174" w:rsidP="007F4E1F">
          <w:pPr>
            <w:pStyle w:val="Encabezado"/>
          </w:pPr>
          <w:r>
            <w:t>Enero 2020</w:t>
          </w:r>
        </w:p>
      </w:tc>
      <w:tc>
        <w:tcPr>
          <w:tcW w:w="1842" w:type="dxa"/>
          <w:shd w:val="clear" w:color="auto" w:fill="auto"/>
          <w:vAlign w:val="center"/>
        </w:tcPr>
        <w:sdt>
          <w:sdtPr>
            <w:id w:val="-1382710948"/>
            <w:docPartObj>
              <w:docPartGallery w:val="Page Numbers (Top of Page)"/>
              <w:docPartUnique/>
            </w:docPartObj>
          </w:sdtPr>
          <w:sdtEndPr/>
          <w:sdtContent>
            <w:p w14:paraId="257CA4CE" w14:textId="77777777" w:rsidR="006E0174" w:rsidRPr="00C22E60" w:rsidRDefault="006E0174" w:rsidP="007F4E1F">
              <w:pPr>
                <w:pStyle w:val="Encabezado"/>
              </w:pPr>
              <w:r w:rsidRPr="00C22E60">
                <w:t>P</w:t>
              </w:r>
              <w:r>
                <w:t>ágina</w:t>
              </w:r>
              <w:r w:rsidRPr="00C22E60">
                <w:t xml:space="preserve"> </w:t>
              </w:r>
              <w:r>
                <w:fldChar w:fldCharType="begin"/>
              </w:r>
              <w:r>
                <w:instrText xml:space="preserve"> PAGE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  <w:r>
                <w:t xml:space="preserve"> de</w:t>
              </w:r>
              <w:r w:rsidRPr="00C22E60">
                <w:t xml:space="preserve"> </w:t>
              </w:r>
              <w:r>
                <w:rPr>
                  <w:noProof/>
                </w:rPr>
                <w:fldChar w:fldCharType="begin"/>
              </w:r>
              <w:r>
                <w:rPr>
                  <w:noProof/>
                </w:rPr>
                <w:instrText xml:space="preserve"> NUMPAGES  </w:instrText>
              </w:r>
              <w:r>
                <w:rPr>
                  <w:noProof/>
                </w:rPr>
                <w:fldChar w:fldCharType="separate"/>
              </w:r>
              <w:r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  <w:tr w:rsidR="006E0174" w14:paraId="1000088E" w14:textId="77777777" w:rsidTr="009300F3">
      <w:trPr>
        <w:cantSplit/>
        <w:trHeight w:hRule="exact" w:val="227"/>
      </w:trPr>
      <w:tc>
        <w:tcPr>
          <w:tcW w:w="7088" w:type="dxa"/>
          <w:vMerge/>
        </w:tcPr>
        <w:p w14:paraId="45E7CA6D" w14:textId="77777777" w:rsidR="006E0174" w:rsidRDefault="006E0174" w:rsidP="00F64081">
          <w:pPr>
            <w:spacing w:before="0"/>
          </w:pPr>
        </w:p>
      </w:tc>
      <w:tc>
        <w:tcPr>
          <w:tcW w:w="1276" w:type="dxa"/>
          <w:shd w:val="clear" w:color="auto" w:fill="auto"/>
          <w:vAlign w:val="center"/>
        </w:tcPr>
        <w:p w14:paraId="684D9927" w14:textId="77777777" w:rsidR="006E0174" w:rsidRPr="00C22E60" w:rsidRDefault="006E0174" w:rsidP="00E04D6E">
          <w:pPr>
            <w:pStyle w:val="Encabezado"/>
          </w:pPr>
        </w:p>
      </w:tc>
      <w:tc>
        <w:tcPr>
          <w:tcW w:w="1842" w:type="dxa"/>
          <w:shd w:val="clear" w:color="auto" w:fill="auto"/>
          <w:vAlign w:val="center"/>
        </w:tcPr>
        <w:p w14:paraId="03F95A0B" w14:textId="77777777" w:rsidR="006E0174" w:rsidRPr="00C22E60" w:rsidRDefault="006E0174" w:rsidP="00E04D6E">
          <w:pPr>
            <w:pStyle w:val="Encabezado"/>
          </w:pPr>
        </w:p>
      </w:tc>
    </w:tr>
    <w:tr w:rsidR="006E0174" w14:paraId="36204BD6" w14:textId="77777777" w:rsidTr="009300F3">
      <w:trPr>
        <w:cantSplit/>
        <w:trHeight w:hRule="exact" w:val="227"/>
      </w:trPr>
      <w:tc>
        <w:tcPr>
          <w:tcW w:w="7088" w:type="dxa"/>
          <w:vMerge/>
        </w:tcPr>
        <w:p w14:paraId="6C54D7AC" w14:textId="77777777" w:rsidR="006E0174" w:rsidRDefault="006E0174" w:rsidP="00F64081">
          <w:pPr>
            <w:spacing w:before="0"/>
          </w:pPr>
        </w:p>
      </w:tc>
      <w:tc>
        <w:tcPr>
          <w:tcW w:w="1276" w:type="dxa"/>
          <w:shd w:val="clear" w:color="auto" w:fill="auto"/>
          <w:vAlign w:val="center"/>
        </w:tcPr>
        <w:p w14:paraId="0DE2C225" w14:textId="77777777" w:rsidR="006E0174" w:rsidRPr="00C22E60" w:rsidRDefault="006E0174" w:rsidP="00E04D6E">
          <w:pPr>
            <w:pStyle w:val="Encabezado"/>
          </w:pPr>
        </w:p>
      </w:tc>
      <w:tc>
        <w:tcPr>
          <w:tcW w:w="1842" w:type="dxa"/>
          <w:shd w:val="clear" w:color="auto" w:fill="auto"/>
          <w:vAlign w:val="center"/>
        </w:tcPr>
        <w:p w14:paraId="4F3EC534" w14:textId="77777777" w:rsidR="006E0174" w:rsidRPr="00C22E60" w:rsidRDefault="006E0174" w:rsidP="00E04D6E">
          <w:pPr>
            <w:pStyle w:val="Encabezado"/>
          </w:pPr>
        </w:p>
      </w:tc>
    </w:tr>
    <w:tr w:rsidR="006E0174" w:rsidRPr="00E04D6E" w14:paraId="6D72D171" w14:textId="77777777" w:rsidTr="009300F3">
      <w:trPr>
        <w:cantSplit/>
        <w:trHeight w:hRule="exact" w:val="397"/>
      </w:trPr>
      <w:tc>
        <w:tcPr>
          <w:tcW w:w="10206" w:type="dxa"/>
          <w:gridSpan w:val="3"/>
          <w:vAlign w:val="center"/>
        </w:tcPr>
        <w:p w14:paraId="100A1275" w14:textId="77777777" w:rsidR="006E0174" w:rsidRPr="009300F3" w:rsidRDefault="006E0174" w:rsidP="009300F3">
          <w:pPr>
            <w:pStyle w:val="TtuloCabecera"/>
          </w:pPr>
          <w:r w:rsidRPr="009300F3">
            <w:t>Título del proyecto / Título de la oferta</w:t>
          </w:r>
        </w:p>
      </w:tc>
    </w:tr>
  </w:tbl>
  <w:p w14:paraId="68D9CC11" w14:textId="77777777" w:rsidR="006E0174" w:rsidRDefault="006E0174" w:rsidP="00ED51F8">
    <w:pPr>
      <w:spacing w:before="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107A4" w14:textId="1ADF5EBB" w:rsidR="006E0174" w:rsidRDefault="00265C8C" w:rsidP="00265C8C">
    <w:pPr>
      <w:pStyle w:val="Encabezado"/>
    </w:pPr>
    <w:r w:rsidRPr="00265C8C">
      <w:drawing>
        <wp:inline distT="0" distB="0" distL="0" distR="0" wp14:anchorId="54CA1E96" wp14:editId="226129CE">
          <wp:extent cx="809625" cy="894505"/>
          <wp:effectExtent l="0" t="0" r="0" b="1270"/>
          <wp:docPr id="35" name="Imagen 42">
            <a:extLst xmlns:a="http://schemas.openxmlformats.org/drawingml/2006/main">
              <a:ext uri="{FF2B5EF4-FFF2-40B4-BE49-F238E27FC236}">
                <a16:creationId xmlns:a16="http://schemas.microsoft.com/office/drawing/2014/main" id="{4B2A5012-DD9C-442D-9445-8571450CCB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n 42">
                    <a:extLst>
                      <a:ext uri="{FF2B5EF4-FFF2-40B4-BE49-F238E27FC236}">
                        <a16:creationId xmlns:a16="http://schemas.microsoft.com/office/drawing/2014/main" id="{4B2A5012-DD9C-442D-9445-8571450CCB9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672" cy="89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265C8C">
      <w:rPr>
        <w:sz w:val="36"/>
        <w:szCs w:val="36"/>
      </w:rPr>
      <w:t>INTERNATIONAL DUAL PROGRAM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6B80" w14:textId="4F8DC2FF" w:rsidR="006E0174" w:rsidRDefault="0094434B" w:rsidP="00ED51F8">
    <w:pPr>
      <w:spacing w:before="0" w:after="120"/>
    </w:pPr>
    <w:r w:rsidRPr="00265C8C">
      <w:drawing>
        <wp:inline distT="0" distB="0" distL="0" distR="0" wp14:anchorId="49A1EB8F" wp14:editId="63D6B805">
          <wp:extent cx="809625" cy="894505"/>
          <wp:effectExtent l="0" t="0" r="0" b="1270"/>
          <wp:docPr id="39" name="Imagen 42">
            <a:extLst xmlns:a="http://schemas.openxmlformats.org/drawingml/2006/main">
              <a:ext uri="{FF2B5EF4-FFF2-40B4-BE49-F238E27FC236}">
                <a16:creationId xmlns:a16="http://schemas.microsoft.com/office/drawing/2014/main" id="{4B2A5012-DD9C-442D-9445-8571450CCB9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n 42">
                    <a:extLst>
                      <a:ext uri="{FF2B5EF4-FFF2-40B4-BE49-F238E27FC236}">
                        <a16:creationId xmlns:a16="http://schemas.microsoft.com/office/drawing/2014/main" id="{4B2A5012-DD9C-442D-9445-8571450CCB9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672" cy="89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INTERNATIONAL DUAL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0272375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08652D"/>
    <w:multiLevelType w:val="hybridMultilevel"/>
    <w:tmpl w:val="572CA624"/>
    <w:lvl w:ilvl="0" w:tplc="6E947DD4">
      <w:start w:val="1"/>
      <w:numFmt w:val="decimal"/>
      <w:lvlText w:val="%1."/>
      <w:lvlJc w:val="left"/>
      <w:pPr>
        <w:ind w:left="720" w:hanging="360"/>
      </w:p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AD62F98E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233A9"/>
    <w:multiLevelType w:val="multilevel"/>
    <w:tmpl w:val="936278E4"/>
    <w:lvl w:ilvl="0">
      <w:start w:val="1"/>
      <w:numFmt w:val="bullet"/>
      <w:lvlText w:val=""/>
      <w:lvlJc w:val="left"/>
      <w:pPr>
        <w:ind w:left="312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79" w:hanging="284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446" w:hanging="28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89" w:hanging="864"/>
      </w:pPr>
      <w:rPr>
        <w:rFonts w:hint="default"/>
      </w:rPr>
    </w:lvl>
    <w:lvl w:ilvl="4">
      <w:start w:val="1"/>
      <w:numFmt w:val="bullet"/>
      <w:lvlText w:val=""/>
      <w:lvlJc w:val="left"/>
      <w:pPr>
        <w:ind w:left="4709" w:hanging="284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5577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9" w:hanging="1584"/>
      </w:pPr>
      <w:rPr>
        <w:rFonts w:hint="default"/>
      </w:rPr>
    </w:lvl>
  </w:abstractNum>
  <w:abstractNum w:abstractNumId="3" w15:restartNumberingAfterBreak="0">
    <w:nsid w:val="08BD7AAB"/>
    <w:multiLevelType w:val="hybridMultilevel"/>
    <w:tmpl w:val="71A440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62206"/>
    <w:multiLevelType w:val="multilevel"/>
    <w:tmpl w:val="FFE8FDEE"/>
    <w:numStyleLink w:val="Estilo3"/>
  </w:abstractNum>
  <w:abstractNum w:abstractNumId="5" w15:restartNumberingAfterBreak="0">
    <w:nsid w:val="0E8A7159"/>
    <w:multiLevelType w:val="hybridMultilevel"/>
    <w:tmpl w:val="EBD4CF5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45844"/>
    <w:multiLevelType w:val="hybridMultilevel"/>
    <w:tmpl w:val="FDF0970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085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AD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C49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8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C1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0E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A0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4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113A70"/>
    <w:multiLevelType w:val="hybridMultilevel"/>
    <w:tmpl w:val="473A14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D6462"/>
    <w:multiLevelType w:val="hybridMultilevel"/>
    <w:tmpl w:val="8534B8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46671"/>
    <w:multiLevelType w:val="hybridMultilevel"/>
    <w:tmpl w:val="90BAC6FA"/>
    <w:lvl w:ilvl="0" w:tplc="FAF2B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70B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63E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EF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61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FA8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48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70B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6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585058"/>
    <w:multiLevelType w:val="hybridMultilevel"/>
    <w:tmpl w:val="1C728E26"/>
    <w:lvl w:ilvl="0" w:tplc="CDE8CB08">
      <w:start w:val="1"/>
      <w:numFmt w:val="decimal"/>
      <w:lvlText w:val="%1"/>
      <w:lvlJc w:val="left"/>
      <w:pPr>
        <w:ind w:left="994" w:hanging="360"/>
      </w:pPr>
      <w:rPr>
        <w:rFonts w:hint="default"/>
      </w:rPr>
    </w:lvl>
    <w:lvl w:ilvl="1" w:tplc="A88CB7E8" w:tentative="1">
      <w:start w:val="1"/>
      <w:numFmt w:val="lowerLetter"/>
      <w:lvlText w:val="%2."/>
      <w:lvlJc w:val="left"/>
      <w:pPr>
        <w:ind w:left="1714" w:hanging="360"/>
      </w:pPr>
    </w:lvl>
    <w:lvl w:ilvl="2" w:tplc="BEBCACA8" w:tentative="1">
      <w:start w:val="1"/>
      <w:numFmt w:val="lowerRoman"/>
      <w:lvlText w:val="%3."/>
      <w:lvlJc w:val="right"/>
      <w:pPr>
        <w:ind w:left="2434" w:hanging="180"/>
      </w:pPr>
    </w:lvl>
    <w:lvl w:ilvl="3" w:tplc="4EEE5938" w:tentative="1">
      <w:start w:val="1"/>
      <w:numFmt w:val="decimal"/>
      <w:lvlText w:val="%4."/>
      <w:lvlJc w:val="left"/>
      <w:pPr>
        <w:ind w:left="3154" w:hanging="360"/>
      </w:pPr>
    </w:lvl>
    <w:lvl w:ilvl="4" w:tplc="56429DDE" w:tentative="1">
      <w:start w:val="1"/>
      <w:numFmt w:val="lowerLetter"/>
      <w:lvlText w:val="%5."/>
      <w:lvlJc w:val="left"/>
      <w:pPr>
        <w:ind w:left="3874" w:hanging="360"/>
      </w:pPr>
    </w:lvl>
    <w:lvl w:ilvl="5" w:tplc="DF623DE2" w:tentative="1">
      <w:start w:val="1"/>
      <w:numFmt w:val="lowerRoman"/>
      <w:lvlText w:val="%6."/>
      <w:lvlJc w:val="right"/>
      <w:pPr>
        <w:ind w:left="4594" w:hanging="180"/>
      </w:pPr>
    </w:lvl>
    <w:lvl w:ilvl="6" w:tplc="6360D164" w:tentative="1">
      <w:start w:val="1"/>
      <w:numFmt w:val="decimal"/>
      <w:lvlText w:val="%7."/>
      <w:lvlJc w:val="left"/>
      <w:pPr>
        <w:ind w:left="5314" w:hanging="360"/>
      </w:pPr>
    </w:lvl>
    <w:lvl w:ilvl="7" w:tplc="8CFC49D6" w:tentative="1">
      <w:start w:val="1"/>
      <w:numFmt w:val="lowerLetter"/>
      <w:lvlText w:val="%8."/>
      <w:lvlJc w:val="left"/>
      <w:pPr>
        <w:ind w:left="6034" w:hanging="360"/>
      </w:pPr>
    </w:lvl>
    <w:lvl w:ilvl="8" w:tplc="FC282DA8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1" w15:restartNumberingAfterBreak="0">
    <w:nsid w:val="31E30328"/>
    <w:multiLevelType w:val="hybridMultilevel"/>
    <w:tmpl w:val="6FF486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4EA1"/>
    <w:multiLevelType w:val="hybridMultilevel"/>
    <w:tmpl w:val="720476DA"/>
    <w:lvl w:ilvl="0" w:tplc="F154B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43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AD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61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42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82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3E4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FCC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482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E4F2830"/>
    <w:multiLevelType w:val="multilevel"/>
    <w:tmpl w:val="67D25A14"/>
    <w:lvl w:ilvl="0">
      <w:start w:val="1"/>
      <w:numFmt w:val="decimal"/>
      <w:lvlText w:val="%1"/>
      <w:lvlJc w:val="left"/>
      <w:pPr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F07371C"/>
    <w:multiLevelType w:val="multilevel"/>
    <w:tmpl w:val="FFE8FDEE"/>
    <w:numStyleLink w:val="Estilo3"/>
  </w:abstractNum>
  <w:abstractNum w:abstractNumId="15" w15:restartNumberingAfterBreak="0">
    <w:nsid w:val="457972F4"/>
    <w:multiLevelType w:val="hybridMultilevel"/>
    <w:tmpl w:val="A0DEE4B0"/>
    <w:lvl w:ilvl="0" w:tplc="4086AEE2">
      <w:start w:val="1"/>
      <w:numFmt w:val="bullet"/>
      <w:pStyle w:val="Vieta1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EF042330">
      <w:start w:val="1"/>
      <w:numFmt w:val="bullet"/>
      <w:pStyle w:val="Vieta2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BA37A32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7747E8"/>
    <w:multiLevelType w:val="hybridMultilevel"/>
    <w:tmpl w:val="DD78D010"/>
    <w:lvl w:ilvl="0" w:tplc="85FE0B44">
      <w:start w:val="1"/>
      <w:numFmt w:val="bullet"/>
      <w:lvlText w:val=""/>
      <w:lvlJc w:val="left"/>
      <w:pPr>
        <w:ind w:left="928" w:hanging="360"/>
      </w:pPr>
      <w:rPr>
        <w:rFonts w:ascii="Wingdings 2" w:hAnsi="Wingdings 2" w:hint="default"/>
        <w:sz w:val="16"/>
      </w:rPr>
    </w:lvl>
    <w:lvl w:ilvl="1" w:tplc="CA42F594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C48CD0D6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5818E824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6D32A492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EBAA8E7C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A4003D28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7ED4E816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3BCA30B8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E1E2070"/>
    <w:multiLevelType w:val="hybridMultilevel"/>
    <w:tmpl w:val="1DEAFAC2"/>
    <w:lvl w:ilvl="0" w:tplc="6F0A55C8">
      <w:start w:val="1"/>
      <w:numFmt w:val="decimal"/>
      <w:pStyle w:val="Vietadenmer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DD9"/>
    <w:multiLevelType w:val="hybridMultilevel"/>
    <w:tmpl w:val="19C85C8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C78B3"/>
    <w:multiLevelType w:val="multilevel"/>
    <w:tmpl w:val="0C0A001D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00206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8A612C3"/>
    <w:multiLevelType w:val="hybridMultilevel"/>
    <w:tmpl w:val="FE48D54A"/>
    <w:lvl w:ilvl="0" w:tplc="023AD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85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AD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C49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8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C1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0E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A0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4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D342DC"/>
    <w:multiLevelType w:val="hybridMultilevel"/>
    <w:tmpl w:val="1F404138"/>
    <w:lvl w:ilvl="0" w:tplc="F628F60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7AEADA8A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5CE431A0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29142F4A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99F00304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EE1C307C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7C6EFABC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9A820BC0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34CCCB58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5FE22B30"/>
    <w:multiLevelType w:val="hybridMultilevel"/>
    <w:tmpl w:val="0D142A6A"/>
    <w:lvl w:ilvl="0" w:tplc="78A608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600BE"/>
    <w:multiLevelType w:val="hybridMultilevel"/>
    <w:tmpl w:val="43986B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66395"/>
    <w:multiLevelType w:val="hybridMultilevel"/>
    <w:tmpl w:val="15F60182"/>
    <w:lvl w:ilvl="0" w:tplc="4A028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2C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BC2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F0A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1A5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C43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582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0A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AAA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98E3E9B"/>
    <w:multiLevelType w:val="multilevel"/>
    <w:tmpl w:val="2878CCEE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B2364BB"/>
    <w:multiLevelType w:val="hybridMultilevel"/>
    <w:tmpl w:val="34D65792"/>
    <w:lvl w:ilvl="0" w:tplc="1AF23154">
      <w:start w:val="1"/>
      <w:numFmt w:val="upperLetter"/>
      <w:pStyle w:val="VietadeletraA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BDE7BDC"/>
    <w:multiLevelType w:val="hybridMultilevel"/>
    <w:tmpl w:val="02E20368"/>
    <w:lvl w:ilvl="0" w:tplc="72B0298E">
      <w:start w:val="1"/>
      <w:numFmt w:val="decimal"/>
      <w:lvlText w:val="%1"/>
      <w:lvlJc w:val="left"/>
      <w:pPr>
        <w:ind w:left="994" w:hanging="360"/>
      </w:pPr>
      <w:rPr>
        <w:rFonts w:hint="default"/>
      </w:rPr>
    </w:lvl>
    <w:lvl w:ilvl="1" w:tplc="7480BA4E" w:tentative="1">
      <w:start w:val="1"/>
      <w:numFmt w:val="lowerLetter"/>
      <w:lvlText w:val="%2."/>
      <w:lvlJc w:val="left"/>
      <w:pPr>
        <w:ind w:left="1440" w:hanging="360"/>
      </w:pPr>
    </w:lvl>
    <w:lvl w:ilvl="2" w:tplc="FCCA9F3E" w:tentative="1">
      <w:start w:val="1"/>
      <w:numFmt w:val="lowerRoman"/>
      <w:lvlText w:val="%3."/>
      <w:lvlJc w:val="right"/>
      <w:pPr>
        <w:ind w:left="2160" w:hanging="180"/>
      </w:pPr>
    </w:lvl>
    <w:lvl w:ilvl="3" w:tplc="AC22FE72" w:tentative="1">
      <w:start w:val="1"/>
      <w:numFmt w:val="decimal"/>
      <w:lvlText w:val="%4."/>
      <w:lvlJc w:val="left"/>
      <w:pPr>
        <w:ind w:left="2880" w:hanging="360"/>
      </w:pPr>
    </w:lvl>
    <w:lvl w:ilvl="4" w:tplc="1BE6ACAE" w:tentative="1">
      <w:start w:val="1"/>
      <w:numFmt w:val="lowerLetter"/>
      <w:lvlText w:val="%5."/>
      <w:lvlJc w:val="left"/>
      <w:pPr>
        <w:ind w:left="3600" w:hanging="360"/>
      </w:pPr>
    </w:lvl>
    <w:lvl w:ilvl="5" w:tplc="FD22CA46" w:tentative="1">
      <w:start w:val="1"/>
      <w:numFmt w:val="lowerRoman"/>
      <w:lvlText w:val="%6."/>
      <w:lvlJc w:val="right"/>
      <w:pPr>
        <w:ind w:left="4320" w:hanging="180"/>
      </w:pPr>
    </w:lvl>
    <w:lvl w:ilvl="6" w:tplc="5E4ADA44" w:tentative="1">
      <w:start w:val="1"/>
      <w:numFmt w:val="decimal"/>
      <w:lvlText w:val="%7."/>
      <w:lvlJc w:val="left"/>
      <w:pPr>
        <w:ind w:left="5040" w:hanging="360"/>
      </w:pPr>
    </w:lvl>
    <w:lvl w:ilvl="7" w:tplc="132CCE2C" w:tentative="1">
      <w:start w:val="1"/>
      <w:numFmt w:val="lowerLetter"/>
      <w:lvlText w:val="%8."/>
      <w:lvlJc w:val="left"/>
      <w:pPr>
        <w:ind w:left="5760" w:hanging="360"/>
      </w:pPr>
    </w:lvl>
    <w:lvl w:ilvl="8" w:tplc="F36ACB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E6C61"/>
    <w:multiLevelType w:val="hybridMultilevel"/>
    <w:tmpl w:val="2A489B2E"/>
    <w:lvl w:ilvl="0" w:tplc="03B0E3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614FF"/>
    <w:multiLevelType w:val="multilevel"/>
    <w:tmpl w:val="FFE8FDEE"/>
    <w:styleLink w:val="Estilo3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2664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1C7342A"/>
    <w:multiLevelType w:val="hybridMultilevel"/>
    <w:tmpl w:val="E2BC077E"/>
    <w:lvl w:ilvl="0" w:tplc="52448FD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8996ACB2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96D84E82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596CE4E8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CAE413C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FF4EFD1E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FBD831FE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ADEA18E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7326F6CC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768F1F8F"/>
    <w:multiLevelType w:val="hybridMultilevel"/>
    <w:tmpl w:val="D0DC02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6"/>
  </w:num>
  <w:num w:numId="4">
    <w:abstractNumId w:val="30"/>
  </w:num>
  <w:num w:numId="5">
    <w:abstractNumId w:val="26"/>
  </w:num>
  <w:num w:numId="6">
    <w:abstractNumId w:val="13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1"/>
  </w:num>
  <w:num w:numId="10">
    <w:abstractNumId w:val="0"/>
  </w:num>
  <w:num w:numId="11">
    <w:abstractNumId w:val="1"/>
  </w:num>
  <w:num w:numId="12">
    <w:abstractNumId w:val="23"/>
  </w:num>
  <w:num w:numId="13">
    <w:abstractNumId w:val="10"/>
  </w:num>
  <w:num w:numId="14">
    <w:abstractNumId w:val="28"/>
  </w:num>
  <w:num w:numId="15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464646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1002" w:hanging="576"/>
        </w:pPr>
        <w:rPr>
          <w:rFonts w:hint="default"/>
          <w:color w:val="646D71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6">
    <w:abstractNumId w:val="22"/>
  </w:num>
  <w:num w:numId="17">
    <w:abstractNumId w:val="17"/>
  </w:num>
  <w:num w:numId="18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27"/>
  </w:num>
  <w:num w:numId="20">
    <w:abstractNumId w:val="18"/>
  </w:num>
  <w:num w:numId="21">
    <w:abstractNumId w:val="29"/>
  </w:num>
  <w:num w:numId="22">
    <w:abstractNumId w:val="5"/>
  </w:num>
  <w:num w:numId="23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4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5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6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7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8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9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0">
    <w:abstractNumId w:val="14"/>
    <w:lvlOverride w:ilvl="0">
      <w:lvl w:ilvl="0">
        <w:start w:val="1"/>
        <w:numFmt w:val="decimal"/>
        <w:pStyle w:val="Ttulo1"/>
        <w:lvlText w:val="%1"/>
        <w:lvlJc w:val="left"/>
        <w:pPr>
          <w:ind w:left="284" w:hanging="284"/>
        </w:pPr>
        <w:rPr>
          <w:rFonts w:hint="default"/>
          <w:bCs w:val="0"/>
          <w:i w:val="0"/>
          <w:iCs w:val="0"/>
          <w:caps w:val="0"/>
          <w:smallCaps w:val="0"/>
          <w:strike w:val="0"/>
          <w:dstrike w:val="0"/>
          <w:vanish w:val="0"/>
          <w:color w:val="002664"/>
          <w:spacing w:val="0"/>
          <w:kern w:val="0"/>
          <w:position w:val="0"/>
          <w:u w:val="none"/>
          <w:vertAlign w:val="baseline"/>
          <w:em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tulo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tulo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1">
    <w:abstractNumId w:val="15"/>
  </w:num>
  <w:num w:numId="32">
    <w:abstractNumId w:val="32"/>
  </w:num>
  <w:num w:numId="33">
    <w:abstractNumId w:val="11"/>
  </w:num>
  <w:num w:numId="34">
    <w:abstractNumId w:val="8"/>
  </w:num>
  <w:num w:numId="35">
    <w:abstractNumId w:val="21"/>
  </w:num>
  <w:num w:numId="36">
    <w:abstractNumId w:val="9"/>
  </w:num>
  <w:num w:numId="37">
    <w:abstractNumId w:val="12"/>
  </w:num>
  <w:num w:numId="38">
    <w:abstractNumId w:val="25"/>
  </w:num>
  <w:num w:numId="39">
    <w:abstractNumId w:val="6"/>
  </w:num>
  <w:num w:numId="40">
    <w:abstractNumId w:val="24"/>
  </w:num>
  <w:num w:numId="41">
    <w:abstractNumId w:val="17"/>
  </w:num>
  <w:num w:numId="42">
    <w:abstractNumId w:val="3"/>
  </w:num>
  <w:num w:numId="43">
    <w:abstractNumId w:val="7"/>
  </w:num>
  <w:num w:numId="4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284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24A"/>
    <w:rsid w:val="00004379"/>
    <w:rsid w:val="00004BE3"/>
    <w:rsid w:val="00012E59"/>
    <w:rsid w:val="0001529D"/>
    <w:rsid w:val="00017820"/>
    <w:rsid w:val="00020849"/>
    <w:rsid w:val="0002275F"/>
    <w:rsid w:val="00030778"/>
    <w:rsid w:val="00031C88"/>
    <w:rsid w:val="00037F53"/>
    <w:rsid w:val="000405F3"/>
    <w:rsid w:val="000437E2"/>
    <w:rsid w:val="0004726C"/>
    <w:rsid w:val="00055098"/>
    <w:rsid w:val="000553F0"/>
    <w:rsid w:val="0006147C"/>
    <w:rsid w:val="00064397"/>
    <w:rsid w:val="00067325"/>
    <w:rsid w:val="000755EF"/>
    <w:rsid w:val="00092C95"/>
    <w:rsid w:val="000A232F"/>
    <w:rsid w:val="000A4491"/>
    <w:rsid w:val="000A68E2"/>
    <w:rsid w:val="000B4BBD"/>
    <w:rsid w:val="000C292D"/>
    <w:rsid w:val="000C5E4E"/>
    <w:rsid w:val="000C7A91"/>
    <w:rsid w:val="000C7E5E"/>
    <w:rsid w:val="000D058A"/>
    <w:rsid w:val="000E02DF"/>
    <w:rsid w:val="000E0744"/>
    <w:rsid w:val="000E2DA7"/>
    <w:rsid w:val="000E33F4"/>
    <w:rsid w:val="000F28AB"/>
    <w:rsid w:val="000F32DB"/>
    <w:rsid w:val="0010136E"/>
    <w:rsid w:val="001101CA"/>
    <w:rsid w:val="001129C4"/>
    <w:rsid w:val="00115971"/>
    <w:rsid w:val="00116CBB"/>
    <w:rsid w:val="001211C0"/>
    <w:rsid w:val="0012453C"/>
    <w:rsid w:val="001246B2"/>
    <w:rsid w:val="001261EF"/>
    <w:rsid w:val="00126A1C"/>
    <w:rsid w:val="0013020A"/>
    <w:rsid w:val="001366CC"/>
    <w:rsid w:val="00137AEA"/>
    <w:rsid w:val="001445AE"/>
    <w:rsid w:val="0015419E"/>
    <w:rsid w:val="00163472"/>
    <w:rsid w:val="0016555F"/>
    <w:rsid w:val="0016581E"/>
    <w:rsid w:val="00166AFD"/>
    <w:rsid w:val="00166D9C"/>
    <w:rsid w:val="001722F4"/>
    <w:rsid w:val="00176FFD"/>
    <w:rsid w:val="001801DC"/>
    <w:rsid w:val="001819E6"/>
    <w:rsid w:val="00181BE5"/>
    <w:rsid w:val="00183572"/>
    <w:rsid w:val="00185AE3"/>
    <w:rsid w:val="0018606D"/>
    <w:rsid w:val="00193D7F"/>
    <w:rsid w:val="00196921"/>
    <w:rsid w:val="001A1884"/>
    <w:rsid w:val="001A2A6B"/>
    <w:rsid w:val="001A417C"/>
    <w:rsid w:val="001A54C8"/>
    <w:rsid w:val="001B0C40"/>
    <w:rsid w:val="001B1DB5"/>
    <w:rsid w:val="001B27A9"/>
    <w:rsid w:val="001C0A03"/>
    <w:rsid w:val="001C526D"/>
    <w:rsid w:val="001C5E7B"/>
    <w:rsid w:val="001C64DA"/>
    <w:rsid w:val="001C79BD"/>
    <w:rsid w:val="001D154A"/>
    <w:rsid w:val="001D528A"/>
    <w:rsid w:val="001F2771"/>
    <w:rsid w:val="001F3FAD"/>
    <w:rsid w:val="001F6305"/>
    <w:rsid w:val="002007FF"/>
    <w:rsid w:val="002154EA"/>
    <w:rsid w:val="00217970"/>
    <w:rsid w:val="00220FDC"/>
    <w:rsid w:val="00222A1A"/>
    <w:rsid w:val="00223268"/>
    <w:rsid w:val="0022335D"/>
    <w:rsid w:val="00224AF8"/>
    <w:rsid w:val="002332E3"/>
    <w:rsid w:val="002366C2"/>
    <w:rsid w:val="002551E7"/>
    <w:rsid w:val="0026183A"/>
    <w:rsid w:val="00265C8C"/>
    <w:rsid w:val="002777D4"/>
    <w:rsid w:val="00281AF1"/>
    <w:rsid w:val="002828C2"/>
    <w:rsid w:val="00285817"/>
    <w:rsid w:val="00294853"/>
    <w:rsid w:val="00295F2A"/>
    <w:rsid w:val="002A3D41"/>
    <w:rsid w:val="002A6DF8"/>
    <w:rsid w:val="002A7064"/>
    <w:rsid w:val="002A7BB3"/>
    <w:rsid w:val="002B71FF"/>
    <w:rsid w:val="002C6059"/>
    <w:rsid w:val="002C7DED"/>
    <w:rsid w:val="002D2075"/>
    <w:rsid w:val="002D4FA3"/>
    <w:rsid w:val="002D618D"/>
    <w:rsid w:val="002E0A6C"/>
    <w:rsid w:val="002E49BC"/>
    <w:rsid w:val="002E7DB0"/>
    <w:rsid w:val="002F2604"/>
    <w:rsid w:val="00301DC7"/>
    <w:rsid w:val="00316F7D"/>
    <w:rsid w:val="00330DEE"/>
    <w:rsid w:val="00331E37"/>
    <w:rsid w:val="00332648"/>
    <w:rsid w:val="0033388C"/>
    <w:rsid w:val="003363B1"/>
    <w:rsid w:val="003426A6"/>
    <w:rsid w:val="00346A3F"/>
    <w:rsid w:val="00350D5F"/>
    <w:rsid w:val="003572B1"/>
    <w:rsid w:val="00361EAD"/>
    <w:rsid w:val="00364922"/>
    <w:rsid w:val="00370695"/>
    <w:rsid w:val="003738F6"/>
    <w:rsid w:val="00375192"/>
    <w:rsid w:val="00376D74"/>
    <w:rsid w:val="00392357"/>
    <w:rsid w:val="003A1E40"/>
    <w:rsid w:val="003A58F9"/>
    <w:rsid w:val="003A6D7F"/>
    <w:rsid w:val="003B2509"/>
    <w:rsid w:val="003B27EF"/>
    <w:rsid w:val="003B6541"/>
    <w:rsid w:val="003B7273"/>
    <w:rsid w:val="003C5AAD"/>
    <w:rsid w:val="003C67E7"/>
    <w:rsid w:val="003C6EB2"/>
    <w:rsid w:val="003D1B59"/>
    <w:rsid w:val="003D29EA"/>
    <w:rsid w:val="003D5776"/>
    <w:rsid w:val="003E41A4"/>
    <w:rsid w:val="003E6E73"/>
    <w:rsid w:val="003E7852"/>
    <w:rsid w:val="003F337F"/>
    <w:rsid w:val="003F35D0"/>
    <w:rsid w:val="003F442D"/>
    <w:rsid w:val="003F4CFF"/>
    <w:rsid w:val="003F63F7"/>
    <w:rsid w:val="00401942"/>
    <w:rsid w:val="00403AFD"/>
    <w:rsid w:val="004134E4"/>
    <w:rsid w:val="0041364F"/>
    <w:rsid w:val="00415CC5"/>
    <w:rsid w:val="004164EB"/>
    <w:rsid w:val="00420778"/>
    <w:rsid w:val="00425081"/>
    <w:rsid w:val="004273FD"/>
    <w:rsid w:val="004327C8"/>
    <w:rsid w:val="00443067"/>
    <w:rsid w:val="0044315B"/>
    <w:rsid w:val="00443A94"/>
    <w:rsid w:val="00446BDB"/>
    <w:rsid w:val="0045792E"/>
    <w:rsid w:val="004624C7"/>
    <w:rsid w:val="00471B97"/>
    <w:rsid w:val="00473FF1"/>
    <w:rsid w:val="00474892"/>
    <w:rsid w:val="00485E2D"/>
    <w:rsid w:val="00492503"/>
    <w:rsid w:val="00493F23"/>
    <w:rsid w:val="004A1379"/>
    <w:rsid w:val="004A4F6A"/>
    <w:rsid w:val="004A5D21"/>
    <w:rsid w:val="004A7D1C"/>
    <w:rsid w:val="004B162D"/>
    <w:rsid w:val="004B4FFF"/>
    <w:rsid w:val="004B5FCB"/>
    <w:rsid w:val="004C130F"/>
    <w:rsid w:val="004C16C4"/>
    <w:rsid w:val="004C23BB"/>
    <w:rsid w:val="004C403C"/>
    <w:rsid w:val="004C45D3"/>
    <w:rsid w:val="004C6C0F"/>
    <w:rsid w:val="004D5F93"/>
    <w:rsid w:val="004D6B03"/>
    <w:rsid w:val="004E58BC"/>
    <w:rsid w:val="004F13DA"/>
    <w:rsid w:val="004F6D7D"/>
    <w:rsid w:val="00500F7C"/>
    <w:rsid w:val="00503517"/>
    <w:rsid w:val="0051328C"/>
    <w:rsid w:val="00514067"/>
    <w:rsid w:val="00515AEC"/>
    <w:rsid w:val="0051665F"/>
    <w:rsid w:val="00522973"/>
    <w:rsid w:val="00525F2D"/>
    <w:rsid w:val="0054158C"/>
    <w:rsid w:val="00541A74"/>
    <w:rsid w:val="00542AAE"/>
    <w:rsid w:val="00552363"/>
    <w:rsid w:val="00552E53"/>
    <w:rsid w:val="005557CF"/>
    <w:rsid w:val="00560EDC"/>
    <w:rsid w:val="00565378"/>
    <w:rsid w:val="00566667"/>
    <w:rsid w:val="00571A82"/>
    <w:rsid w:val="0058702B"/>
    <w:rsid w:val="005C0217"/>
    <w:rsid w:val="005C1876"/>
    <w:rsid w:val="005C391D"/>
    <w:rsid w:val="005C4126"/>
    <w:rsid w:val="005C46F1"/>
    <w:rsid w:val="005C5331"/>
    <w:rsid w:val="005D4E37"/>
    <w:rsid w:val="005E0BCD"/>
    <w:rsid w:val="005F2C02"/>
    <w:rsid w:val="005F76D2"/>
    <w:rsid w:val="005F793D"/>
    <w:rsid w:val="006050A5"/>
    <w:rsid w:val="00607460"/>
    <w:rsid w:val="00611008"/>
    <w:rsid w:val="006111B6"/>
    <w:rsid w:val="00613DC4"/>
    <w:rsid w:val="0061766F"/>
    <w:rsid w:val="006241C4"/>
    <w:rsid w:val="00625619"/>
    <w:rsid w:val="006334ED"/>
    <w:rsid w:val="00635124"/>
    <w:rsid w:val="00645C90"/>
    <w:rsid w:val="00655A00"/>
    <w:rsid w:val="00655E94"/>
    <w:rsid w:val="00657835"/>
    <w:rsid w:val="00657C82"/>
    <w:rsid w:val="006610FB"/>
    <w:rsid w:val="006724C3"/>
    <w:rsid w:val="00672936"/>
    <w:rsid w:val="006766D4"/>
    <w:rsid w:val="00677A20"/>
    <w:rsid w:val="00686DED"/>
    <w:rsid w:val="00687208"/>
    <w:rsid w:val="00696E64"/>
    <w:rsid w:val="006971FB"/>
    <w:rsid w:val="006A24B7"/>
    <w:rsid w:val="006A5AD6"/>
    <w:rsid w:val="006A6172"/>
    <w:rsid w:val="006B0635"/>
    <w:rsid w:val="006B3686"/>
    <w:rsid w:val="006C78AB"/>
    <w:rsid w:val="006D3C5C"/>
    <w:rsid w:val="006D44BE"/>
    <w:rsid w:val="006D5FEB"/>
    <w:rsid w:val="006E0174"/>
    <w:rsid w:val="006E3138"/>
    <w:rsid w:val="006E66DB"/>
    <w:rsid w:val="006F1841"/>
    <w:rsid w:val="0070415E"/>
    <w:rsid w:val="00706E46"/>
    <w:rsid w:val="00707FAA"/>
    <w:rsid w:val="00721999"/>
    <w:rsid w:val="00725625"/>
    <w:rsid w:val="007265D2"/>
    <w:rsid w:val="00737708"/>
    <w:rsid w:val="0074038B"/>
    <w:rsid w:val="0074065D"/>
    <w:rsid w:val="00742144"/>
    <w:rsid w:val="0074719B"/>
    <w:rsid w:val="00750919"/>
    <w:rsid w:val="00750D59"/>
    <w:rsid w:val="00750FC4"/>
    <w:rsid w:val="00757332"/>
    <w:rsid w:val="00765D97"/>
    <w:rsid w:val="00772EFB"/>
    <w:rsid w:val="00774330"/>
    <w:rsid w:val="00774DBC"/>
    <w:rsid w:val="007764FD"/>
    <w:rsid w:val="007828EB"/>
    <w:rsid w:val="00792026"/>
    <w:rsid w:val="0079220C"/>
    <w:rsid w:val="007937C5"/>
    <w:rsid w:val="00797D56"/>
    <w:rsid w:val="007A61D7"/>
    <w:rsid w:val="007A70C0"/>
    <w:rsid w:val="007B663E"/>
    <w:rsid w:val="007C2AB2"/>
    <w:rsid w:val="007C2B6B"/>
    <w:rsid w:val="007C57C9"/>
    <w:rsid w:val="007C7A39"/>
    <w:rsid w:val="007D3CA2"/>
    <w:rsid w:val="007E39B6"/>
    <w:rsid w:val="007F07EB"/>
    <w:rsid w:val="007F4E1F"/>
    <w:rsid w:val="008000FD"/>
    <w:rsid w:val="00800171"/>
    <w:rsid w:val="00804997"/>
    <w:rsid w:val="0080624A"/>
    <w:rsid w:val="00807FEE"/>
    <w:rsid w:val="008121E5"/>
    <w:rsid w:val="00824530"/>
    <w:rsid w:val="00826A97"/>
    <w:rsid w:val="00836402"/>
    <w:rsid w:val="008368F9"/>
    <w:rsid w:val="008410E7"/>
    <w:rsid w:val="00842A87"/>
    <w:rsid w:val="0085545A"/>
    <w:rsid w:val="0086339A"/>
    <w:rsid w:val="00863D87"/>
    <w:rsid w:val="00865D58"/>
    <w:rsid w:val="00871EFC"/>
    <w:rsid w:val="00872455"/>
    <w:rsid w:val="008737F3"/>
    <w:rsid w:val="008749D5"/>
    <w:rsid w:val="008765D4"/>
    <w:rsid w:val="008774FA"/>
    <w:rsid w:val="0088175D"/>
    <w:rsid w:val="00881D72"/>
    <w:rsid w:val="0088288E"/>
    <w:rsid w:val="008831AD"/>
    <w:rsid w:val="00887F03"/>
    <w:rsid w:val="008A35BE"/>
    <w:rsid w:val="008A69E3"/>
    <w:rsid w:val="008B25DC"/>
    <w:rsid w:val="008B2B52"/>
    <w:rsid w:val="008C1489"/>
    <w:rsid w:val="008D7261"/>
    <w:rsid w:val="008E641F"/>
    <w:rsid w:val="008F2426"/>
    <w:rsid w:val="00901E0A"/>
    <w:rsid w:val="00902773"/>
    <w:rsid w:val="00915E86"/>
    <w:rsid w:val="009202A9"/>
    <w:rsid w:val="00922C66"/>
    <w:rsid w:val="0092392E"/>
    <w:rsid w:val="00923F9E"/>
    <w:rsid w:val="009279A5"/>
    <w:rsid w:val="009300F3"/>
    <w:rsid w:val="009323A9"/>
    <w:rsid w:val="009328F7"/>
    <w:rsid w:val="00933703"/>
    <w:rsid w:val="00934BCE"/>
    <w:rsid w:val="0094434B"/>
    <w:rsid w:val="0095084F"/>
    <w:rsid w:val="00951538"/>
    <w:rsid w:val="009552A5"/>
    <w:rsid w:val="009560FB"/>
    <w:rsid w:val="00964984"/>
    <w:rsid w:val="0096537A"/>
    <w:rsid w:val="009660F8"/>
    <w:rsid w:val="0097108D"/>
    <w:rsid w:val="00984011"/>
    <w:rsid w:val="009845F9"/>
    <w:rsid w:val="00985AAF"/>
    <w:rsid w:val="00991E8E"/>
    <w:rsid w:val="00992877"/>
    <w:rsid w:val="009A3200"/>
    <w:rsid w:val="009A3A58"/>
    <w:rsid w:val="009A7A0F"/>
    <w:rsid w:val="009B2CB2"/>
    <w:rsid w:val="009B68F7"/>
    <w:rsid w:val="009C2CDA"/>
    <w:rsid w:val="009C3F06"/>
    <w:rsid w:val="009D193E"/>
    <w:rsid w:val="009E39EC"/>
    <w:rsid w:val="009E65EB"/>
    <w:rsid w:val="009E787D"/>
    <w:rsid w:val="009E7A9B"/>
    <w:rsid w:val="009F79E1"/>
    <w:rsid w:val="009F7D2D"/>
    <w:rsid w:val="00A00882"/>
    <w:rsid w:val="00A13FDA"/>
    <w:rsid w:val="00A20E09"/>
    <w:rsid w:val="00A21EA4"/>
    <w:rsid w:val="00A228A0"/>
    <w:rsid w:val="00A24FF2"/>
    <w:rsid w:val="00A27905"/>
    <w:rsid w:val="00A32E1A"/>
    <w:rsid w:val="00A341AD"/>
    <w:rsid w:val="00A43DE2"/>
    <w:rsid w:val="00A53090"/>
    <w:rsid w:val="00A67153"/>
    <w:rsid w:val="00A73B5F"/>
    <w:rsid w:val="00A7751D"/>
    <w:rsid w:val="00A86FA3"/>
    <w:rsid w:val="00A908EC"/>
    <w:rsid w:val="00A97BC2"/>
    <w:rsid w:val="00AA1EF5"/>
    <w:rsid w:val="00AA2CD8"/>
    <w:rsid w:val="00AB18F1"/>
    <w:rsid w:val="00AC247A"/>
    <w:rsid w:val="00AC4EFF"/>
    <w:rsid w:val="00AD4234"/>
    <w:rsid w:val="00AD50D0"/>
    <w:rsid w:val="00AE178C"/>
    <w:rsid w:val="00AE17DC"/>
    <w:rsid w:val="00AE1E83"/>
    <w:rsid w:val="00AE20CD"/>
    <w:rsid w:val="00AE6858"/>
    <w:rsid w:val="00AF3D49"/>
    <w:rsid w:val="00B021B0"/>
    <w:rsid w:val="00B02C76"/>
    <w:rsid w:val="00B05799"/>
    <w:rsid w:val="00B13670"/>
    <w:rsid w:val="00B21774"/>
    <w:rsid w:val="00B21983"/>
    <w:rsid w:val="00B239C0"/>
    <w:rsid w:val="00B3384F"/>
    <w:rsid w:val="00B36408"/>
    <w:rsid w:val="00B37A66"/>
    <w:rsid w:val="00B422BB"/>
    <w:rsid w:val="00B53482"/>
    <w:rsid w:val="00B57E81"/>
    <w:rsid w:val="00B6134A"/>
    <w:rsid w:val="00B62F89"/>
    <w:rsid w:val="00B65809"/>
    <w:rsid w:val="00B707CB"/>
    <w:rsid w:val="00B7429B"/>
    <w:rsid w:val="00B7683F"/>
    <w:rsid w:val="00B76ACE"/>
    <w:rsid w:val="00B770E6"/>
    <w:rsid w:val="00B7737C"/>
    <w:rsid w:val="00B82CF3"/>
    <w:rsid w:val="00B85F59"/>
    <w:rsid w:val="00B9289D"/>
    <w:rsid w:val="00B95F95"/>
    <w:rsid w:val="00BA333A"/>
    <w:rsid w:val="00BB1C7F"/>
    <w:rsid w:val="00BB3120"/>
    <w:rsid w:val="00BD31ED"/>
    <w:rsid w:val="00BD3892"/>
    <w:rsid w:val="00BD6490"/>
    <w:rsid w:val="00BD6753"/>
    <w:rsid w:val="00BD689F"/>
    <w:rsid w:val="00BD7CAE"/>
    <w:rsid w:val="00BE1D3B"/>
    <w:rsid w:val="00BE6504"/>
    <w:rsid w:val="00BE67FD"/>
    <w:rsid w:val="00BE73BD"/>
    <w:rsid w:val="00BE7855"/>
    <w:rsid w:val="00BF09EA"/>
    <w:rsid w:val="00C05F9F"/>
    <w:rsid w:val="00C07159"/>
    <w:rsid w:val="00C1658F"/>
    <w:rsid w:val="00C22E60"/>
    <w:rsid w:val="00C34CC4"/>
    <w:rsid w:val="00C47299"/>
    <w:rsid w:val="00C500E8"/>
    <w:rsid w:val="00C509D0"/>
    <w:rsid w:val="00C54D1B"/>
    <w:rsid w:val="00C572C9"/>
    <w:rsid w:val="00C60669"/>
    <w:rsid w:val="00C62678"/>
    <w:rsid w:val="00C63B5B"/>
    <w:rsid w:val="00C73FFE"/>
    <w:rsid w:val="00C75F97"/>
    <w:rsid w:val="00C80058"/>
    <w:rsid w:val="00C9054F"/>
    <w:rsid w:val="00C91318"/>
    <w:rsid w:val="00CA0CF4"/>
    <w:rsid w:val="00CA2CD6"/>
    <w:rsid w:val="00CA4AF9"/>
    <w:rsid w:val="00CB2AB8"/>
    <w:rsid w:val="00CC3775"/>
    <w:rsid w:val="00CC7990"/>
    <w:rsid w:val="00CE176A"/>
    <w:rsid w:val="00CE6BAB"/>
    <w:rsid w:val="00CF0751"/>
    <w:rsid w:val="00CF6F11"/>
    <w:rsid w:val="00D102F7"/>
    <w:rsid w:val="00D12C64"/>
    <w:rsid w:val="00D134E2"/>
    <w:rsid w:val="00D16983"/>
    <w:rsid w:val="00D27A17"/>
    <w:rsid w:val="00D40510"/>
    <w:rsid w:val="00D50FE0"/>
    <w:rsid w:val="00D51F7F"/>
    <w:rsid w:val="00D617A4"/>
    <w:rsid w:val="00D641C6"/>
    <w:rsid w:val="00D67A9A"/>
    <w:rsid w:val="00D700C8"/>
    <w:rsid w:val="00D71D15"/>
    <w:rsid w:val="00D7351C"/>
    <w:rsid w:val="00D80140"/>
    <w:rsid w:val="00D879AA"/>
    <w:rsid w:val="00D90714"/>
    <w:rsid w:val="00D91B03"/>
    <w:rsid w:val="00D9534D"/>
    <w:rsid w:val="00D969DA"/>
    <w:rsid w:val="00DA2248"/>
    <w:rsid w:val="00DA3B85"/>
    <w:rsid w:val="00DA6DB6"/>
    <w:rsid w:val="00DB15F9"/>
    <w:rsid w:val="00DB2751"/>
    <w:rsid w:val="00DB2F7E"/>
    <w:rsid w:val="00DB5968"/>
    <w:rsid w:val="00DC53DF"/>
    <w:rsid w:val="00DD42CB"/>
    <w:rsid w:val="00DD5D30"/>
    <w:rsid w:val="00DE1140"/>
    <w:rsid w:val="00DF1C1F"/>
    <w:rsid w:val="00DF612D"/>
    <w:rsid w:val="00DF6203"/>
    <w:rsid w:val="00DF6DD0"/>
    <w:rsid w:val="00DF7E2E"/>
    <w:rsid w:val="00E04D6E"/>
    <w:rsid w:val="00E05245"/>
    <w:rsid w:val="00E1021C"/>
    <w:rsid w:val="00E109AB"/>
    <w:rsid w:val="00E116D9"/>
    <w:rsid w:val="00E145EF"/>
    <w:rsid w:val="00E14B16"/>
    <w:rsid w:val="00E154A0"/>
    <w:rsid w:val="00E237FE"/>
    <w:rsid w:val="00E26102"/>
    <w:rsid w:val="00E26B02"/>
    <w:rsid w:val="00E32F0B"/>
    <w:rsid w:val="00E34299"/>
    <w:rsid w:val="00E42559"/>
    <w:rsid w:val="00E51AAB"/>
    <w:rsid w:val="00E5507A"/>
    <w:rsid w:val="00E63932"/>
    <w:rsid w:val="00E64E02"/>
    <w:rsid w:val="00E714AB"/>
    <w:rsid w:val="00E72CE8"/>
    <w:rsid w:val="00E72D6D"/>
    <w:rsid w:val="00E73C58"/>
    <w:rsid w:val="00E744DC"/>
    <w:rsid w:val="00E76A4D"/>
    <w:rsid w:val="00E80CFE"/>
    <w:rsid w:val="00E861BF"/>
    <w:rsid w:val="00E87513"/>
    <w:rsid w:val="00E915D1"/>
    <w:rsid w:val="00E95D0A"/>
    <w:rsid w:val="00E96F72"/>
    <w:rsid w:val="00E97209"/>
    <w:rsid w:val="00EA5F90"/>
    <w:rsid w:val="00ED001F"/>
    <w:rsid w:val="00ED02E4"/>
    <w:rsid w:val="00ED35F3"/>
    <w:rsid w:val="00ED51F8"/>
    <w:rsid w:val="00ED6221"/>
    <w:rsid w:val="00EE1DB2"/>
    <w:rsid w:val="00EE46EF"/>
    <w:rsid w:val="00EF7724"/>
    <w:rsid w:val="00F02C7B"/>
    <w:rsid w:val="00F1301D"/>
    <w:rsid w:val="00F20F03"/>
    <w:rsid w:val="00F24F43"/>
    <w:rsid w:val="00F2624A"/>
    <w:rsid w:val="00F4593A"/>
    <w:rsid w:val="00F46758"/>
    <w:rsid w:val="00F5144A"/>
    <w:rsid w:val="00F52ABE"/>
    <w:rsid w:val="00F55A75"/>
    <w:rsid w:val="00F562DF"/>
    <w:rsid w:val="00F63D0F"/>
    <w:rsid w:val="00F64081"/>
    <w:rsid w:val="00F645DF"/>
    <w:rsid w:val="00F77364"/>
    <w:rsid w:val="00F80B89"/>
    <w:rsid w:val="00F827CB"/>
    <w:rsid w:val="00F83F2C"/>
    <w:rsid w:val="00F864D8"/>
    <w:rsid w:val="00F92AA5"/>
    <w:rsid w:val="00F93739"/>
    <w:rsid w:val="00F947E0"/>
    <w:rsid w:val="00F974E1"/>
    <w:rsid w:val="00F97AD5"/>
    <w:rsid w:val="00FA1F39"/>
    <w:rsid w:val="00FA7964"/>
    <w:rsid w:val="00FB20D5"/>
    <w:rsid w:val="00FC22FD"/>
    <w:rsid w:val="00FC2678"/>
    <w:rsid w:val="00FC34D0"/>
    <w:rsid w:val="00FC3776"/>
    <w:rsid w:val="00FC4416"/>
    <w:rsid w:val="00FC4A30"/>
    <w:rsid w:val="00FC6891"/>
    <w:rsid w:val="00FD19DF"/>
    <w:rsid w:val="00FD5BD1"/>
    <w:rsid w:val="00FE13A2"/>
    <w:rsid w:val="00FF0338"/>
    <w:rsid w:val="00FF0919"/>
    <w:rsid w:val="00FF42B1"/>
    <w:rsid w:val="00FF4F3F"/>
    <w:rsid w:val="00FF60B9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0228F9"/>
  <w15:docId w15:val="{23DCDAA2-6165-4A1C-A81C-A3019485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4DC"/>
    <w:rPr>
      <w:rFonts w:ascii="Trebuchet MS" w:hAnsi="Trebuchet MS"/>
      <w:color w:val="464646"/>
      <w:sz w:val="20"/>
      <w:szCs w:val="20"/>
    </w:rPr>
  </w:style>
  <w:style w:type="paragraph" w:styleId="Ttulo1">
    <w:name w:val="heading 1"/>
    <w:next w:val="Normal"/>
    <w:link w:val="Ttulo1Car"/>
    <w:autoRedefine/>
    <w:uiPriority w:val="9"/>
    <w:qFormat/>
    <w:rsid w:val="008831AD"/>
    <w:pPr>
      <w:keepNext/>
      <w:numPr>
        <w:numId w:val="15"/>
      </w:numPr>
      <w:spacing w:before="240"/>
      <w:ind w:left="567" w:hanging="567"/>
      <w:outlineLvl w:val="0"/>
    </w:pPr>
    <w:rPr>
      <w:rFonts w:ascii="Trebuchet MS" w:hAnsi="Trebuchet MS"/>
      <w:b/>
      <w:caps/>
      <w:color w:val="464646"/>
      <w:szCs w:val="21"/>
    </w:rPr>
  </w:style>
  <w:style w:type="paragraph" w:styleId="Ttulo2">
    <w:name w:val="heading 2"/>
    <w:basedOn w:val="Prrafodelista"/>
    <w:next w:val="Normal"/>
    <w:link w:val="Ttulo2Car"/>
    <w:autoRedefine/>
    <w:uiPriority w:val="9"/>
    <w:unhideWhenUsed/>
    <w:qFormat/>
    <w:rsid w:val="006334ED"/>
    <w:pPr>
      <w:keepNext/>
      <w:numPr>
        <w:ilvl w:val="1"/>
        <w:numId w:val="18"/>
      </w:numPr>
      <w:tabs>
        <w:tab w:val="left" w:pos="993"/>
      </w:tabs>
      <w:spacing w:after="120" w:line="276" w:lineRule="auto"/>
      <w:outlineLvl w:val="1"/>
    </w:pPr>
    <w:rPr>
      <w:b/>
      <w:sz w:val="22"/>
      <w:szCs w:val="22"/>
    </w:rPr>
  </w:style>
  <w:style w:type="paragraph" w:styleId="Ttulo3">
    <w:name w:val="heading 3"/>
    <w:basedOn w:val="Ttulo2"/>
    <w:next w:val="Normal"/>
    <w:link w:val="Ttulo3Car"/>
    <w:autoRedefine/>
    <w:uiPriority w:val="9"/>
    <w:unhideWhenUsed/>
    <w:qFormat/>
    <w:rsid w:val="008831AD"/>
    <w:pPr>
      <w:numPr>
        <w:ilvl w:val="2"/>
      </w:numPr>
      <w:tabs>
        <w:tab w:val="left" w:pos="936"/>
      </w:tabs>
      <w:outlineLvl w:val="2"/>
    </w:pPr>
    <w:rPr>
      <w:rFonts w:asciiTheme="majorHAnsi" w:hAnsiTheme="majorHAnsi"/>
      <w:b w:val="0"/>
      <w:sz w:val="20"/>
    </w:rPr>
  </w:style>
  <w:style w:type="paragraph" w:styleId="Ttulo4">
    <w:name w:val="heading 4"/>
    <w:basedOn w:val="Ttulo3"/>
    <w:next w:val="Normal"/>
    <w:link w:val="Ttulo4Car"/>
    <w:autoRedefine/>
    <w:uiPriority w:val="9"/>
    <w:unhideWhenUsed/>
    <w:qFormat/>
    <w:rsid w:val="008831AD"/>
    <w:pPr>
      <w:numPr>
        <w:ilvl w:val="3"/>
      </w:numPr>
      <w:ind w:left="879" w:hanging="879"/>
      <w:outlineLvl w:val="3"/>
    </w:p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4BE3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4BE3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4BE3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4BE3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4BE3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31AD"/>
    <w:rPr>
      <w:rFonts w:ascii="Trebuchet MS" w:hAnsi="Trebuchet MS"/>
      <w:b/>
      <w:caps/>
      <w:color w:val="464646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6334ED"/>
    <w:rPr>
      <w:rFonts w:ascii="Trebuchet MS" w:hAnsi="Trebuchet MS"/>
      <w:b/>
      <w:color w:val="464646"/>
    </w:rPr>
  </w:style>
  <w:style w:type="character" w:customStyle="1" w:styleId="Ttulo3Car">
    <w:name w:val="Título 3 Car"/>
    <w:basedOn w:val="Fuentedeprrafopredeter"/>
    <w:link w:val="Ttulo3"/>
    <w:uiPriority w:val="9"/>
    <w:rsid w:val="008831AD"/>
    <w:rPr>
      <w:rFonts w:asciiTheme="majorHAnsi" w:hAnsiTheme="majorHAnsi"/>
      <w:color w:val="464646"/>
      <w:sz w:val="20"/>
    </w:rPr>
  </w:style>
  <w:style w:type="table" w:styleId="Tablaconcuadrcula">
    <w:name w:val="Table Grid"/>
    <w:basedOn w:val="Tablanormal"/>
    <w:uiPriority w:val="1"/>
    <w:rsid w:val="008C14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Estilo2">
    <w:name w:val="Estilo2"/>
    <w:uiPriority w:val="99"/>
    <w:rsid w:val="00364922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E04D6E"/>
    <w:pPr>
      <w:spacing w:before="0"/>
    </w:pPr>
    <w:rPr>
      <w:sz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E04D6E"/>
    <w:rPr>
      <w:rFonts w:ascii="Trebuchet MS" w:hAnsi="Trebuchet MS"/>
      <w:color w:val="464646"/>
      <w:sz w:val="16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363B1"/>
  </w:style>
  <w:style w:type="character" w:customStyle="1" w:styleId="PiedepginaCar">
    <w:name w:val="Pie de página Car"/>
    <w:basedOn w:val="Fuentedeprrafopredeter"/>
    <w:link w:val="Piedepgina"/>
    <w:uiPriority w:val="99"/>
    <w:rsid w:val="003363B1"/>
    <w:rPr>
      <w:rFonts w:ascii="Trebuchet MS" w:hAnsi="Trebuchet MS"/>
      <w:color w:val="646D71"/>
      <w:sz w:val="20"/>
      <w:szCs w:val="20"/>
      <w:lang w:val="en-US"/>
    </w:rPr>
  </w:style>
  <w:style w:type="paragraph" w:customStyle="1" w:styleId="RaznSocialESP-ENG">
    <w:name w:val="Razón Social ESP-ENG"/>
    <w:basedOn w:val="Normal"/>
    <w:next w:val="Textonotapie"/>
    <w:autoRedefine/>
    <w:qFormat/>
    <w:rsid w:val="00E04D6E"/>
    <w:rPr>
      <w:sz w:val="1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785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7852"/>
    <w:rPr>
      <w:rFonts w:ascii="Trebuchet MS" w:hAnsi="Trebuchet MS"/>
      <w:color w:val="646D71"/>
      <w:sz w:val="20"/>
      <w:szCs w:val="20"/>
      <w:lang w:val="en-US"/>
    </w:rPr>
  </w:style>
  <w:style w:type="paragraph" w:customStyle="1" w:styleId="TtuloDocESP-ENG">
    <w:name w:val="Título Doc ESP-ENG"/>
    <w:basedOn w:val="Normal"/>
    <w:autoRedefine/>
    <w:qFormat/>
    <w:rsid w:val="00FF0338"/>
    <w:rPr>
      <w:sz w:val="40"/>
    </w:rPr>
  </w:style>
  <w:style w:type="paragraph" w:customStyle="1" w:styleId="Textostablasesp-eng">
    <w:name w:val="Textos tablas esp-eng"/>
    <w:basedOn w:val="Normal"/>
    <w:autoRedefine/>
    <w:qFormat/>
    <w:rsid w:val="00881D72"/>
    <w:pPr>
      <w:spacing w:before="100" w:beforeAutospacing="1" w:after="100" w:afterAutospacing="1"/>
    </w:pPr>
    <w:rPr>
      <w:sz w:val="16"/>
      <w:szCs w:val="16"/>
    </w:rPr>
  </w:style>
  <w:style w:type="paragraph" w:styleId="TDC2">
    <w:name w:val="toc 2"/>
    <w:basedOn w:val="Ttulo1"/>
    <w:next w:val="Ttulo3"/>
    <w:link w:val="TDC2Car"/>
    <w:autoRedefine/>
    <w:uiPriority w:val="39"/>
    <w:unhideWhenUsed/>
    <w:qFormat/>
    <w:rsid w:val="00E32F0B"/>
    <w:pPr>
      <w:numPr>
        <w:numId w:val="0"/>
      </w:numPr>
      <w:tabs>
        <w:tab w:val="right" w:leader="dot" w:pos="10195"/>
      </w:tabs>
      <w:spacing w:after="100"/>
      <w:ind w:left="936" w:right="851" w:hanging="936"/>
      <w:outlineLvl w:val="9"/>
    </w:pPr>
    <w:rPr>
      <w:caps w:val="0"/>
      <w:noProof/>
    </w:rPr>
  </w:style>
  <w:style w:type="paragraph" w:customStyle="1" w:styleId="WebSENERPortada">
    <w:name w:val="Web SENER Portada"/>
    <w:next w:val="Textosinformato"/>
    <w:link w:val="WebSENERPortadaCar"/>
    <w:autoRedefine/>
    <w:qFormat/>
    <w:rsid w:val="0041364F"/>
    <w:pPr>
      <w:framePr w:wrap="around" w:vAnchor="text" w:hAnchor="text" w:y="1"/>
      <w:spacing w:line="144" w:lineRule="auto"/>
      <w:ind w:left="431"/>
      <w:jc w:val="right"/>
    </w:pPr>
    <w:rPr>
      <w:rFonts w:ascii="Trebuchet MS" w:hAnsi="Trebuchet MS"/>
      <w:caps/>
      <w:color w:val="002060"/>
      <w:sz w:val="20"/>
      <w:szCs w:val="20"/>
    </w:rPr>
  </w:style>
  <w:style w:type="character" w:customStyle="1" w:styleId="WebSENERPortadaCar">
    <w:name w:val="Web SENER Portada Car"/>
    <w:basedOn w:val="Ttulo1Car"/>
    <w:link w:val="WebSENERPortada"/>
    <w:rsid w:val="0041364F"/>
    <w:rPr>
      <w:rFonts w:ascii="Trebuchet MS" w:hAnsi="Trebuchet MS"/>
      <w:b w:val="0"/>
      <w:caps/>
      <w:color w:val="002060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14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489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6581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6581E"/>
    <w:rPr>
      <w:rFonts w:ascii="Trebuchet MS" w:hAnsi="Trebuchet MS"/>
      <w:color w:val="464646"/>
      <w:sz w:val="20"/>
      <w:szCs w:val="20"/>
      <w:lang w:val="en-US"/>
    </w:rPr>
  </w:style>
  <w:style w:type="paragraph" w:styleId="TDC1">
    <w:name w:val="toc 1"/>
    <w:basedOn w:val="Ttulo1"/>
    <w:next w:val="Ttulo2"/>
    <w:link w:val="TDC1Car"/>
    <w:autoRedefine/>
    <w:uiPriority w:val="39"/>
    <w:unhideWhenUsed/>
    <w:qFormat/>
    <w:rsid w:val="003B7273"/>
    <w:pPr>
      <w:numPr>
        <w:numId w:val="0"/>
      </w:numPr>
      <w:tabs>
        <w:tab w:val="right" w:leader="dot" w:pos="10195"/>
      </w:tabs>
      <w:spacing w:after="100"/>
      <w:ind w:left="936" w:right="851" w:hanging="936"/>
      <w:outlineLvl w:val="9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696E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FF0919"/>
    <w:rPr>
      <w:color w:val="808080"/>
    </w:rPr>
  </w:style>
  <w:style w:type="numbering" w:customStyle="1" w:styleId="Estilo1">
    <w:name w:val="Estilo1"/>
    <w:uiPriority w:val="99"/>
    <w:rsid w:val="001C0A03"/>
    <w:pPr>
      <w:numPr>
        <w:numId w:val="1"/>
      </w:numPr>
    </w:pPr>
  </w:style>
  <w:style w:type="paragraph" w:customStyle="1" w:styleId="PrrafoESP-ENG">
    <w:name w:val="Párrafo ESP-ENG"/>
    <w:basedOn w:val="Normal"/>
    <w:autoRedefine/>
    <w:qFormat/>
    <w:rsid w:val="00BD6753"/>
    <w:pPr>
      <w:spacing w:after="240"/>
    </w:pPr>
    <w:rPr>
      <w:rFonts w:asciiTheme="minorHAnsi" w:hAnsiTheme="minorHAnsi"/>
      <w:sz w:val="22"/>
      <w:szCs w:val="22"/>
    </w:rPr>
  </w:style>
  <w:style w:type="paragraph" w:customStyle="1" w:styleId="VietasESP-ENG">
    <w:name w:val="Viñetas ESP-ENG"/>
    <w:basedOn w:val="Normal"/>
    <w:link w:val="VietasESP-ENGCar"/>
    <w:autoRedefine/>
    <w:qFormat/>
    <w:rsid w:val="005D4E37"/>
    <w:pPr>
      <w:tabs>
        <w:tab w:val="left" w:pos="851"/>
      </w:tabs>
      <w:spacing w:after="120"/>
    </w:pPr>
    <w:rPr>
      <w:rFonts w:asciiTheme="majorHAnsi" w:hAnsiTheme="majorHAnsi"/>
    </w:rPr>
  </w:style>
  <w:style w:type="character" w:styleId="Refdenotaalpie">
    <w:name w:val="footnote reference"/>
    <w:basedOn w:val="Fuentedeprrafopredeter"/>
    <w:uiPriority w:val="99"/>
    <w:semiHidden/>
    <w:unhideWhenUsed/>
    <w:rsid w:val="00FC4A30"/>
    <w:rPr>
      <w:vertAlign w:val="superscript"/>
    </w:rPr>
  </w:style>
  <w:style w:type="paragraph" w:customStyle="1" w:styleId="ClasificacindelDocumento">
    <w:name w:val="Clasificación del Documento"/>
    <w:basedOn w:val="Normal"/>
    <w:next w:val="Normal"/>
    <w:autoRedefine/>
    <w:qFormat/>
    <w:rsid w:val="00BD6753"/>
    <w:pPr>
      <w:tabs>
        <w:tab w:val="center" w:pos="4320"/>
        <w:tab w:val="right" w:pos="8640"/>
      </w:tabs>
      <w:jc w:val="right"/>
    </w:pPr>
    <w:rPr>
      <w:rFonts w:eastAsiaTheme="minorEastAsia"/>
      <w:b/>
      <w:szCs w:val="28"/>
    </w:rPr>
  </w:style>
  <w:style w:type="paragraph" w:styleId="Sangranormal">
    <w:name w:val="Normal Indent"/>
    <w:basedOn w:val="Normal"/>
    <w:uiPriority w:val="99"/>
    <w:semiHidden/>
    <w:unhideWhenUsed/>
    <w:rsid w:val="001A1884"/>
    <w:pPr>
      <w:ind w:left="708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1A1884"/>
    <w:pPr>
      <w:ind w:left="220" w:hanging="220"/>
    </w:pPr>
  </w:style>
  <w:style w:type="character" w:customStyle="1" w:styleId="Ttulo4Car">
    <w:name w:val="Título 4 Car"/>
    <w:basedOn w:val="Fuentedeprrafopredeter"/>
    <w:link w:val="Ttulo4"/>
    <w:uiPriority w:val="9"/>
    <w:rsid w:val="008831AD"/>
    <w:rPr>
      <w:rFonts w:asciiTheme="majorHAnsi" w:hAnsiTheme="majorHAnsi"/>
      <w:color w:val="46464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4BE3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4BE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4B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4BE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4B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customStyle="1" w:styleId="Ttulodeldocumento">
    <w:name w:val="Título del documento"/>
    <w:basedOn w:val="Normal"/>
    <w:autoRedefine/>
    <w:qFormat/>
    <w:rsid w:val="00E04D6E"/>
    <w:rPr>
      <w:sz w:val="36"/>
      <w:szCs w:val="36"/>
    </w:rPr>
  </w:style>
  <w:style w:type="numbering" w:customStyle="1" w:styleId="Estilo3">
    <w:name w:val="Estilo3"/>
    <w:uiPriority w:val="99"/>
    <w:rsid w:val="00F645DF"/>
    <w:pPr>
      <w:numPr>
        <w:numId w:val="4"/>
      </w:numPr>
    </w:pPr>
  </w:style>
  <w:style w:type="paragraph" w:styleId="Prrafodelista">
    <w:name w:val="List Paragraph"/>
    <w:basedOn w:val="Normal"/>
    <w:uiPriority w:val="34"/>
    <w:qFormat/>
    <w:rsid w:val="003F442D"/>
    <w:pPr>
      <w:ind w:left="720"/>
      <w:contextualSpacing/>
    </w:pPr>
  </w:style>
  <w:style w:type="paragraph" w:customStyle="1" w:styleId="TtuloCabecera">
    <w:name w:val="Título Cabecera"/>
    <w:basedOn w:val="Textostablasesp-eng"/>
    <w:qFormat/>
    <w:rsid w:val="00BD6753"/>
    <w:rPr>
      <w:sz w:val="24"/>
      <w:szCs w:val="24"/>
    </w:rPr>
  </w:style>
  <w:style w:type="paragraph" w:styleId="Listaconnmeros">
    <w:name w:val="List Number"/>
    <w:basedOn w:val="Normal"/>
    <w:uiPriority w:val="99"/>
    <w:semiHidden/>
    <w:unhideWhenUsed/>
    <w:rsid w:val="00902773"/>
    <w:pPr>
      <w:numPr>
        <w:numId w:val="10"/>
      </w:numPr>
      <w:contextualSpacing/>
    </w:pPr>
  </w:style>
  <w:style w:type="character" w:customStyle="1" w:styleId="VietasESP-ENGCar">
    <w:name w:val="Viñetas ESP-ENG Car"/>
    <w:basedOn w:val="Fuentedeprrafopredeter"/>
    <w:link w:val="VietasESP-ENG"/>
    <w:rsid w:val="005D4E37"/>
    <w:rPr>
      <w:rFonts w:asciiTheme="majorHAnsi" w:hAnsiTheme="majorHAnsi"/>
      <w:color w:val="46464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rsid w:val="001F2771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F2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1F2771"/>
    <w:rPr>
      <w:color w:val="0000FF" w:themeColor="hyperlink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B2CB2"/>
    <w:pPr>
      <w:spacing w:before="0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B2CB2"/>
    <w:rPr>
      <w:rFonts w:ascii="Tahoma" w:hAnsi="Tahoma" w:cs="Tahoma"/>
      <w:color w:val="646D71"/>
      <w:sz w:val="16"/>
      <w:szCs w:val="16"/>
      <w:lang w:val="en-US"/>
    </w:rPr>
  </w:style>
  <w:style w:type="paragraph" w:customStyle="1" w:styleId="VietadeletraA">
    <w:name w:val="Viñeta de letra A."/>
    <w:basedOn w:val="VietasESP-ENG"/>
    <w:autoRedefine/>
    <w:qFormat/>
    <w:rsid w:val="0074065D"/>
    <w:pPr>
      <w:framePr w:hSpace="141" w:wrap="around" w:vAnchor="page" w:hAnchor="margin" w:y="2491"/>
      <w:numPr>
        <w:numId w:val="19"/>
      </w:numPr>
      <w:ind w:left="924" w:hanging="357"/>
    </w:pPr>
  </w:style>
  <w:style w:type="paragraph" w:customStyle="1" w:styleId="Vietadenmero1">
    <w:name w:val="Viñeta de número 1."/>
    <w:basedOn w:val="Normal"/>
    <w:autoRedefine/>
    <w:qFormat/>
    <w:rsid w:val="00BD6753"/>
    <w:pPr>
      <w:numPr>
        <w:numId w:val="20"/>
      </w:numPr>
      <w:tabs>
        <w:tab w:val="center" w:pos="851"/>
      </w:tabs>
      <w:ind w:left="851" w:hanging="284"/>
    </w:pPr>
  </w:style>
  <w:style w:type="paragraph" w:customStyle="1" w:styleId="PrrafoESPnivel3">
    <w:name w:val="Párrafo ESP nivel 3"/>
    <w:basedOn w:val="PrrafoESP-ENG"/>
    <w:next w:val="Normal"/>
    <w:autoRedefine/>
    <w:qFormat/>
    <w:rsid w:val="00E744DC"/>
    <w:pPr>
      <w:ind w:left="879"/>
    </w:pPr>
    <w:rPr>
      <w:rFonts w:ascii="Trebuchet MS" w:hAnsi="Trebuchet MS"/>
      <w:sz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45C90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es-ES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237FE"/>
    <w:pPr>
      <w:spacing w:after="100"/>
      <w:ind w:left="800"/>
    </w:pPr>
  </w:style>
  <w:style w:type="paragraph" w:styleId="TDC3">
    <w:name w:val="toc 3"/>
    <w:basedOn w:val="Ttulo3"/>
    <w:next w:val="Normal"/>
    <w:autoRedefine/>
    <w:uiPriority w:val="39"/>
    <w:unhideWhenUsed/>
    <w:qFormat/>
    <w:rsid w:val="00E32F0B"/>
    <w:pPr>
      <w:numPr>
        <w:ilvl w:val="0"/>
        <w:numId w:val="0"/>
      </w:numPr>
      <w:tabs>
        <w:tab w:val="clear" w:pos="936"/>
        <w:tab w:val="clear" w:pos="993"/>
        <w:tab w:val="right" w:leader="dot" w:pos="10195"/>
      </w:tabs>
      <w:spacing w:after="100"/>
      <w:ind w:left="936" w:right="851" w:hanging="936"/>
      <w:outlineLvl w:val="9"/>
    </w:pPr>
    <w:rPr>
      <w:noProof/>
    </w:rPr>
  </w:style>
  <w:style w:type="paragraph" w:styleId="ndice7">
    <w:name w:val="index 7"/>
    <w:basedOn w:val="Normal"/>
    <w:next w:val="Normal"/>
    <w:autoRedefine/>
    <w:uiPriority w:val="99"/>
    <w:semiHidden/>
    <w:unhideWhenUsed/>
    <w:rsid w:val="007764FD"/>
    <w:pPr>
      <w:spacing w:before="0"/>
      <w:ind w:left="1400" w:hanging="200"/>
    </w:pPr>
  </w:style>
  <w:style w:type="paragraph" w:styleId="TDC4">
    <w:name w:val="toc 4"/>
    <w:basedOn w:val="TDC3"/>
    <w:next w:val="Normal"/>
    <w:autoRedefine/>
    <w:uiPriority w:val="39"/>
    <w:unhideWhenUsed/>
    <w:qFormat/>
    <w:rsid w:val="0079220C"/>
    <w:pPr>
      <w:outlineLvl w:val="3"/>
    </w:pPr>
  </w:style>
  <w:style w:type="paragraph" w:customStyle="1" w:styleId="INDICETABLEOFCONTENTS">
    <w:name w:val="INDICE / TABLE OF CONTENTS"/>
    <w:basedOn w:val="Normal"/>
    <w:next w:val="Normal"/>
    <w:autoRedefine/>
    <w:qFormat/>
    <w:rsid w:val="00AD4234"/>
    <w:pPr>
      <w:framePr w:hSpace="141" w:wrap="around" w:vAnchor="text" w:hAnchor="margin" w:x="108" w:y="285"/>
    </w:pPr>
    <w:rPr>
      <w:b/>
      <w:caps/>
      <w:szCs w:val="21"/>
    </w:rPr>
  </w:style>
  <w:style w:type="character" w:customStyle="1" w:styleId="TDC1Car">
    <w:name w:val="TDC 1 Car"/>
    <w:basedOn w:val="Ttulo1Car"/>
    <w:link w:val="TDC1"/>
    <w:uiPriority w:val="39"/>
    <w:rsid w:val="003B7273"/>
    <w:rPr>
      <w:rFonts w:ascii="Trebuchet MS" w:hAnsi="Trebuchet MS"/>
      <w:b/>
      <w:caps/>
      <w:noProof/>
      <w:color w:val="464646"/>
      <w:szCs w:val="21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1364F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1364F"/>
    <w:rPr>
      <w:rFonts w:ascii="Consolas" w:hAnsi="Consolas" w:cs="Consolas"/>
      <w:color w:val="464646"/>
      <w:sz w:val="21"/>
      <w:szCs w:val="21"/>
      <w:lang w:val="en-US"/>
    </w:rPr>
  </w:style>
  <w:style w:type="character" w:customStyle="1" w:styleId="TDC2Car">
    <w:name w:val="TDC 2 Car"/>
    <w:basedOn w:val="Ttulo2Car"/>
    <w:link w:val="TDC2"/>
    <w:uiPriority w:val="39"/>
    <w:rsid w:val="00E32F0B"/>
    <w:rPr>
      <w:rFonts w:ascii="Trebuchet MS" w:hAnsi="Trebuchet MS"/>
      <w:b/>
      <w:noProof/>
      <w:color w:val="464646"/>
      <w:szCs w:val="21"/>
    </w:rPr>
  </w:style>
  <w:style w:type="table" w:styleId="Listamedia2-nfasis1">
    <w:name w:val="Medium List 2 Accent 1"/>
    <w:basedOn w:val="Tablanormal"/>
    <w:uiPriority w:val="66"/>
    <w:rsid w:val="00B05799"/>
    <w:pPr>
      <w:spacing w:before="0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iedefoto-imagefoot">
    <w:name w:val="Pie de foto - image foot"/>
    <w:basedOn w:val="Normal"/>
    <w:qFormat/>
    <w:rsid w:val="00A27905"/>
    <w:pPr>
      <w:spacing w:before="100" w:beforeAutospacing="1" w:after="100" w:afterAutospacing="1"/>
    </w:pPr>
    <w:rPr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1F6305"/>
  </w:style>
  <w:style w:type="paragraph" w:customStyle="1" w:styleId="Annextitle-Ttulodelanexo">
    <w:name w:val="Annex title - Título del anexo"/>
    <w:basedOn w:val="Ttulodeldocumento"/>
    <w:autoRedefine/>
    <w:qFormat/>
    <w:rsid w:val="00BD6753"/>
    <w:pPr>
      <w:spacing w:before="480" w:after="360" w:line="240" w:lineRule="exact"/>
      <w:jc w:val="center"/>
    </w:pPr>
  </w:style>
  <w:style w:type="paragraph" w:customStyle="1" w:styleId="Annex-Anexo">
    <w:name w:val="Annex - Anexo"/>
    <w:basedOn w:val="Annextitle-Ttulodelanexo"/>
    <w:qFormat/>
    <w:rsid w:val="00BD6753"/>
    <w:pPr>
      <w:spacing w:before="4680"/>
    </w:pPr>
  </w:style>
  <w:style w:type="paragraph" w:styleId="Descripcin">
    <w:name w:val="caption"/>
    <w:basedOn w:val="Normal"/>
    <w:next w:val="Normal"/>
    <w:uiPriority w:val="35"/>
    <w:unhideWhenUsed/>
    <w:qFormat/>
    <w:rsid w:val="00635124"/>
    <w:pPr>
      <w:spacing w:after="200"/>
      <w:jc w:val="center"/>
    </w:pPr>
    <w:rPr>
      <w:iCs/>
      <w:color w:val="auto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635124"/>
  </w:style>
  <w:style w:type="paragraph" w:customStyle="1" w:styleId="Texto">
    <w:name w:val="Texto"/>
    <w:basedOn w:val="Normal"/>
    <w:link w:val="TextoCar"/>
    <w:qFormat/>
    <w:rsid w:val="00CA2CD6"/>
    <w:pPr>
      <w:jc w:val="both"/>
    </w:pPr>
    <w:rPr>
      <w:rFonts w:ascii="Arial" w:eastAsia="Times New Roman" w:hAnsi="Arial" w:cs="Arial"/>
      <w:color w:val="auto"/>
      <w:lang w:eastAsia="es-ES"/>
    </w:rPr>
  </w:style>
  <w:style w:type="character" w:customStyle="1" w:styleId="TextoCar">
    <w:name w:val="Texto Car"/>
    <w:link w:val="Texto"/>
    <w:locked/>
    <w:rsid w:val="00CA2CD6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Vieta1">
    <w:name w:val="Viñeta 1"/>
    <w:basedOn w:val="Texto"/>
    <w:link w:val="Vieta1Car"/>
    <w:qFormat/>
    <w:rsid w:val="00CA2CD6"/>
    <w:pPr>
      <w:numPr>
        <w:numId w:val="31"/>
      </w:numPr>
      <w:tabs>
        <w:tab w:val="left" w:pos="284"/>
      </w:tabs>
      <w:spacing w:before="0"/>
      <w:ind w:left="284" w:hanging="284"/>
    </w:pPr>
  </w:style>
  <w:style w:type="character" w:customStyle="1" w:styleId="Vieta1Car">
    <w:name w:val="Viñeta 1 Car"/>
    <w:link w:val="Vieta1"/>
    <w:locked/>
    <w:rsid w:val="00CA2CD6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Vieta2">
    <w:name w:val="Viñeta 2"/>
    <w:basedOn w:val="Vieta1"/>
    <w:link w:val="Vieta2Car"/>
    <w:qFormat/>
    <w:rsid w:val="00CA2CD6"/>
    <w:pPr>
      <w:numPr>
        <w:ilvl w:val="1"/>
      </w:numPr>
      <w:tabs>
        <w:tab w:val="clear" w:pos="284"/>
      </w:tabs>
      <w:ind w:left="567" w:hanging="283"/>
    </w:pPr>
  </w:style>
  <w:style w:type="table" w:customStyle="1" w:styleId="Tabladecuadrcula4-nfasis61">
    <w:name w:val="Tabla de cuadrícula 4 - Énfasis 61"/>
    <w:basedOn w:val="Tablanormal"/>
    <w:uiPriority w:val="49"/>
    <w:rsid w:val="00613DC4"/>
    <w:pPr>
      <w:spacing w:before="0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customStyle="1" w:styleId="fontstyle01">
    <w:name w:val="fontstyle01"/>
    <w:basedOn w:val="Fuentedeprrafopredeter"/>
    <w:rsid w:val="008368F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Vieta2Car">
    <w:name w:val="Viñeta 2 Car"/>
    <w:link w:val="Vieta2"/>
    <w:locked/>
    <w:rsid w:val="00004379"/>
    <w:rPr>
      <w:rFonts w:ascii="Arial" w:eastAsia="Times New Roman" w:hAnsi="Arial" w:cs="Arial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5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9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6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41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4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4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203362\Desktop\OFERTAS%20y%20PROYECTOS_UENIT%20ES_v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N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58354-A5CC-4E57-AD2C-037D29A77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OFERTAS y PROYECTOS_UENIT ES_v4.dotx</Template>
  <TotalTime>2</TotalTime>
  <Pages>8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                                                                                                                                                         Lorem ipsum dolor sit amet, consectetuer adipiscing elit. Aenean commodo ligula eget dolor. Aen</vt:lpstr>
    </vt:vector>
  </TitlesOfParts>
  <Company>villaconchita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                                                                                                                                                         Lorem ipsum dolor sit amet, consectetuer adipiscing elit. Aenean commodo ligula eget dolor. Aen</dc:title>
  <dc:creator>Urigüen Sainz Laura</dc:creator>
  <cp:lastModifiedBy>jose ramón merino bernaola</cp:lastModifiedBy>
  <cp:revision>4</cp:revision>
  <cp:lastPrinted>2014-01-13T11:16:00Z</cp:lastPrinted>
  <dcterms:created xsi:type="dcterms:W3CDTF">2021-10-03T13:27:00Z</dcterms:created>
  <dcterms:modified xsi:type="dcterms:W3CDTF">2021-10-03T13:28:00Z</dcterms:modified>
</cp:coreProperties>
</file>